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FB8F1D" w14:textId="77777777" w:rsidR="00E824C4" w:rsidRDefault="00E824C4" w:rsidP="00E824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WOLLYNGTON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1AE11AC" w14:textId="77777777" w:rsidR="00E824C4" w:rsidRDefault="00E824C4" w:rsidP="00E824C4">
      <w:pPr>
        <w:rPr>
          <w:rFonts w:ascii="Times New Roman" w:hAnsi="Times New Roman" w:cs="Times New Roman"/>
        </w:rPr>
      </w:pPr>
    </w:p>
    <w:p w14:paraId="5DE8A78F" w14:textId="77777777" w:rsidR="00E824C4" w:rsidRDefault="00E824C4" w:rsidP="00E824C4">
      <w:pPr>
        <w:rPr>
          <w:rFonts w:ascii="Times New Roman" w:hAnsi="Times New Roman" w:cs="Times New Roman"/>
        </w:rPr>
      </w:pPr>
    </w:p>
    <w:p w14:paraId="4170FC01" w14:textId="77777777" w:rsidR="00E824C4" w:rsidRDefault="00E824C4" w:rsidP="00E824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execution against Thomas </w:t>
      </w:r>
      <w:proofErr w:type="spellStart"/>
      <w:r>
        <w:rPr>
          <w:rFonts w:ascii="Times New Roman" w:hAnsi="Times New Roman" w:cs="Times New Roman"/>
        </w:rPr>
        <w:t>Clynton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Dichford</w:t>
      </w:r>
      <w:proofErr w:type="spellEnd"/>
      <w:r>
        <w:rPr>
          <w:rFonts w:ascii="Times New Roman" w:hAnsi="Times New Roman" w:cs="Times New Roman"/>
        </w:rPr>
        <w:t>,</w:t>
      </w:r>
    </w:p>
    <w:p w14:paraId="26809126" w14:textId="77777777" w:rsidR="00E824C4" w:rsidRDefault="00E824C4" w:rsidP="00E824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Worcestershire(q.v.).</w:t>
      </w:r>
    </w:p>
    <w:p w14:paraId="2D4D3007" w14:textId="77777777" w:rsidR="00E824C4" w:rsidRDefault="00E824C4" w:rsidP="00E824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0538527D" w14:textId="77777777" w:rsidR="00E824C4" w:rsidRDefault="00E824C4" w:rsidP="00E824C4">
      <w:pPr>
        <w:rPr>
          <w:rFonts w:ascii="Times New Roman" w:hAnsi="Times New Roman" w:cs="Times New Roman"/>
        </w:rPr>
      </w:pPr>
    </w:p>
    <w:p w14:paraId="5CC145FF" w14:textId="77777777" w:rsidR="00E824C4" w:rsidRDefault="00E824C4" w:rsidP="00E824C4">
      <w:pPr>
        <w:rPr>
          <w:rFonts w:ascii="Times New Roman" w:hAnsi="Times New Roman" w:cs="Times New Roman"/>
        </w:rPr>
      </w:pPr>
    </w:p>
    <w:p w14:paraId="7DA73780" w14:textId="77777777" w:rsidR="00E824C4" w:rsidRDefault="00E824C4" w:rsidP="00E824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May 2019</w:t>
      </w:r>
    </w:p>
    <w:p w14:paraId="23934BFB" w14:textId="77777777" w:rsidR="006B2F86" w:rsidRPr="00E71FC3" w:rsidRDefault="00E824C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70A39F" w14:textId="77777777" w:rsidR="00E824C4" w:rsidRDefault="00E824C4" w:rsidP="00E71FC3">
      <w:r>
        <w:separator/>
      </w:r>
    </w:p>
  </w:endnote>
  <w:endnote w:type="continuationSeparator" w:id="0">
    <w:p w14:paraId="691BBDF1" w14:textId="77777777" w:rsidR="00E824C4" w:rsidRDefault="00E824C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F0A0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D69E45" w14:textId="77777777" w:rsidR="00E824C4" w:rsidRDefault="00E824C4" w:rsidP="00E71FC3">
      <w:r>
        <w:separator/>
      </w:r>
    </w:p>
  </w:footnote>
  <w:footnote w:type="continuationSeparator" w:id="0">
    <w:p w14:paraId="6614C63E" w14:textId="77777777" w:rsidR="00E824C4" w:rsidRDefault="00E824C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4C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824C4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88993"/>
  <w15:chartTrackingRefBased/>
  <w15:docId w15:val="{6E90E104-88C4-4BB4-9E80-3072EFA3F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4C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2019-05-11T19:25:00Z</dcterms:created>
  <dcterms:modified xsi:type="dcterms:W3CDTF">2019-05-11T19:25:00Z</dcterms:modified>
</cp:coreProperties>
</file>