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F534E" w14:textId="77777777" w:rsidR="0021504A" w:rsidRDefault="0021504A" w:rsidP="002150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James WOLLOWS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0FABD119" w14:textId="5D97CC86" w:rsidR="0021504A" w:rsidRDefault="0021504A" w:rsidP="002150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Cottingham.</w:t>
      </w:r>
    </w:p>
    <w:p w14:paraId="4D8165ED" w14:textId="77777777" w:rsidR="0021504A" w:rsidRDefault="0021504A" w:rsidP="002150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3017A0" w14:textId="77777777" w:rsidR="0021504A" w:rsidRDefault="0021504A" w:rsidP="002150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074FDB" w14:textId="77777777" w:rsidR="0021504A" w:rsidRDefault="0021504A" w:rsidP="002150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Dec.1484</w:t>
      </w:r>
      <w:r>
        <w:rPr>
          <w:rFonts w:ascii="Times New Roman" w:hAnsi="Times New Roman" w:cs="Times New Roman"/>
          <w:sz w:val="24"/>
          <w:szCs w:val="24"/>
        </w:rPr>
        <w:tab/>
        <w:t>He was ordained acolyte in the conventual church of the Austin Friars at</w:t>
      </w:r>
    </w:p>
    <w:p w14:paraId="7B8F72C6" w14:textId="77777777" w:rsidR="0021504A" w:rsidRDefault="0021504A" w:rsidP="002150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York by William Egremont, Bishop of Dromore(q.v.).</w:t>
      </w:r>
    </w:p>
    <w:p w14:paraId="49331D8D" w14:textId="77777777" w:rsidR="0021504A" w:rsidRDefault="0021504A" w:rsidP="002150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p.100)</w:t>
      </w:r>
    </w:p>
    <w:p w14:paraId="49017B5F" w14:textId="77777777" w:rsidR="0021504A" w:rsidRDefault="0021504A" w:rsidP="002150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E6BA7C" w14:textId="77777777" w:rsidR="0021504A" w:rsidRDefault="0021504A" w:rsidP="002150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8D121F" w14:textId="77777777" w:rsidR="0021504A" w:rsidRDefault="0021504A" w:rsidP="002150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May 2021</w:t>
      </w:r>
    </w:p>
    <w:p w14:paraId="20AF1B03" w14:textId="0CFCF865" w:rsidR="00BA00AB" w:rsidRPr="0021504A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21504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2EF86" w14:textId="77777777" w:rsidR="0021504A" w:rsidRDefault="0021504A" w:rsidP="009139A6">
      <w:r>
        <w:separator/>
      </w:r>
    </w:p>
  </w:endnote>
  <w:endnote w:type="continuationSeparator" w:id="0">
    <w:p w14:paraId="7092F0D5" w14:textId="77777777" w:rsidR="0021504A" w:rsidRDefault="0021504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BF67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E481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649E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C0620" w14:textId="77777777" w:rsidR="0021504A" w:rsidRDefault="0021504A" w:rsidP="009139A6">
      <w:r>
        <w:separator/>
      </w:r>
    </w:p>
  </w:footnote>
  <w:footnote w:type="continuationSeparator" w:id="0">
    <w:p w14:paraId="4B8F4B01" w14:textId="77777777" w:rsidR="0021504A" w:rsidRDefault="0021504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35A6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2BC9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8885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04A"/>
    <w:rsid w:val="000666E0"/>
    <w:rsid w:val="0021504A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987CB"/>
  <w15:chartTrackingRefBased/>
  <w15:docId w15:val="{FFD6921C-F4DB-4672-AED1-0F22290A4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73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2021-05-01T16:02:00Z</dcterms:created>
  <dcterms:modified xsi:type="dcterms:W3CDTF">2021-05-01T16:06:00Z</dcterms:modified>
</cp:coreProperties>
</file>