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28C32" w14:textId="77777777" w:rsidR="0060032A" w:rsidRDefault="0060032A" w:rsidP="0060032A">
      <w:pPr>
        <w:pStyle w:val="NoSpacing"/>
      </w:pPr>
      <w:r>
        <w:rPr>
          <w:u w:val="single"/>
        </w:rPr>
        <w:t>Thomas WOLLORE</w:t>
      </w:r>
      <w:r>
        <w:t xml:space="preserve">       (fl.1461)</w:t>
      </w:r>
    </w:p>
    <w:p w14:paraId="6BF93619" w14:textId="77777777" w:rsidR="0060032A" w:rsidRDefault="0060032A" w:rsidP="0060032A">
      <w:pPr>
        <w:pStyle w:val="NoSpacing"/>
      </w:pPr>
      <w:r>
        <w:t xml:space="preserve">Prior </w:t>
      </w:r>
      <w:proofErr w:type="gramStart"/>
      <w:r>
        <w:t>of</w:t>
      </w:r>
      <w:proofErr w:type="gramEnd"/>
      <w:r>
        <w:t xml:space="preserve"> Holy Trinity, Lenton.</w:t>
      </w:r>
    </w:p>
    <w:p w14:paraId="529D586A" w14:textId="77777777" w:rsidR="0060032A" w:rsidRDefault="0060032A" w:rsidP="0060032A">
      <w:pPr>
        <w:pStyle w:val="NoSpacing"/>
      </w:pPr>
    </w:p>
    <w:p w14:paraId="7955B3BF" w14:textId="77777777" w:rsidR="0060032A" w:rsidRDefault="0060032A" w:rsidP="0060032A">
      <w:pPr>
        <w:pStyle w:val="NoSpacing"/>
      </w:pPr>
    </w:p>
    <w:p w14:paraId="67DD8D09" w14:textId="77777777" w:rsidR="0060032A" w:rsidRDefault="0060032A" w:rsidP="0060032A">
      <w:pPr>
        <w:pStyle w:val="NoSpacing"/>
      </w:pPr>
      <w:r>
        <w:t xml:space="preserve">  6 Jul.</w:t>
      </w:r>
      <w:r>
        <w:tab/>
        <w:t>1461</w:t>
      </w:r>
      <w:r>
        <w:tab/>
        <w:t>He was appointed Prior.     (C.P.R. 1461-67 p.10)</w:t>
      </w:r>
    </w:p>
    <w:p w14:paraId="39788CC7" w14:textId="77777777" w:rsidR="0060032A" w:rsidRDefault="0060032A" w:rsidP="0060032A">
      <w:pPr>
        <w:pStyle w:val="NoSpacing"/>
      </w:pPr>
    </w:p>
    <w:p w14:paraId="60BD8775" w14:textId="77777777" w:rsidR="0060032A" w:rsidRDefault="0060032A" w:rsidP="0060032A">
      <w:pPr>
        <w:pStyle w:val="NoSpacing"/>
      </w:pPr>
    </w:p>
    <w:p w14:paraId="62027330" w14:textId="77777777" w:rsidR="0060032A" w:rsidRDefault="0060032A" w:rsidP="0060032A">
      <w:pPr>
        <w:pStyle w:val="NoSpacing"/>
      </w:pPr>
      <w:r>
        <w:t>11 August 2025</w:t>
      </w:r>
    </w:p>
    <w:p w14:paraId="79F977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5527A" w14:textId="77777777" w:rsidR="0060032A" w:rsidRDefault="0060032A" w:rsidP="009139A6">
      <w:r>
        <w:separator/>
      </w:r>
    </w:p>
  </w:endnote>
  <w:endnote w:type="continuationSeparator" w:id="0">
    <w:p w14:paraId="6620A51D" w14:textId="77777777" w:rsidR="0060032A" w:rsidRDefault="006003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F73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0E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6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B0F6B" w14:textId="77777777" w:rsidR="0060032A" w:rsidRDefault="0060032A" w:rsidP="009139A6">
      <w:r>
        <w:separator/>
      </w:r>
    </w:p>
  </w:footnote>
  <w:footnote w:type="continuationSeparator" w:id="0">
    <w:p w14:paraId="03637C6A" w14:textId="77777777" w:rsidR="0060032A" w:rsidRDefault="006003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A75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2E1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379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2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0032A"/>
    <w:rsid w:val="00611115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EA5FC"/>
  <w15:chartTrackingRefBased/>
  <w15:docId w15:val="{4CA0830A-B830-4DED-8559-3276DE1D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2025-08-11T19:52:00Z</dcterms:created>
  <dcterms:modified xsi:type="dcterms:W3CDTF">2025-08-11T19:55:00Z</dcterms:modified>
</cp:coreProperties>
</file>