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54498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76852733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3DC144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C4F1A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Jan.1444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Warminster, Wiltshire,</w:t>
      </w:r>
    </w:p>
    <w:p w14:paraId="3FE38CF6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A37E3B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26-91)</w:t>
      </w:r>
    </w:p>
    <w:p w14:paraId="762E4E22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87119" w14:textId="77777777" w:rsidR="004C789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97CAEF" w14:textId="77777777" w:rsidR="004C789F" w:rsidRPr="001045AF" w:rsidRDefault="004C789F" w:rsidP="004C7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575B1715" w14:textId="76512084" w:rsidR="00BA00AB" w:rsidRPr="004C789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C78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8BF5C6" w14:textId="77777777" w:rsidR="004C789F" w:rsidRDefault="004C789F" w:rsidP="009139A6">
      <w:r>
        <w:separator/>
      </w:r>
    </w:p>
  </w:endnote>
  <w:endnote w:type="continuationSeparator" w:id="0">
    <w:p w14:paraId="2C16E828" w14:textId="77777777" w:rsidR="004C789F" w:rsidRDefault="004C78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9A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A72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6A2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16EFF" w14:textId="77777777" w:rsidR="004C789F" w:rsidRDefault="004C789F" w:rsidP="009139A6">
      <w:r>
        <w:separator/>
      </w:r>
    </w:p>
  </w:footnote>
  <w:footnote w:type="continuationSeparator" w:id="0">
    <w:p w14:paraId="32A48323" w14:textId="77777777" w:rsidR="004C789F" w:rsidRDefault="004C78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C2E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CD4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D64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9F"/>
    <w:rsid w:val="000666E0"/>
    <w:rsid w:val="002510B7"/>
    <w:rsid w:val="004C789F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F2E3"/>
  <w15:chartTrackingRefBased/>
  <w15:docId w15:val="{51725D35-42AC-450F-BAC3-DD169538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2021-03-11T12:13:00Z</dcterms:created>
  <dcterms:modified xsi:type="dcterms:W3CDTF">2021-03-11T12:15:00Z</dcterms:modified>
</cp:coreProperties>
</file>