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3143C9" w:rsidP="00E71FC3">
      <w:pPr>
        <w:pStyle w:val="NoSpacing"/>
      </w:pPr>
      <w:r>
        <w:rPr>
          <w:u w:val="single"/>
        </w:rPr>
        <w:t>John WOLLET</w:t>
      </w:r>
      <w:r>
        <w:t xml:space="preserve">  </w:t>
      </w:r>
      <w:proofErr w:type="gramStart"/>
      <w:r>
        <w:t xml:space="preserve">   (</w:t>
      </w:r>
      <w:proofErr w:type="gramEnd"/>
      <w:r>
        <w:t>d.ca.1503)</w:t>
      </w:r>
    </w:p>
    <w:p w:rsidR="003143C9" w:rsidRDefault="003143C9" w:rsidP="00E71FC3">
      <w:pPr>
        <w:pStyle w:val="NoSpacing"/>
      </w:pPr>
      <w:r>
        <w:t>of Ewell, Kent.</w:t>
      </w:r>
    </w:p>
    <w:p w:rsidR="003143C9" w:rsidRDefault="003143C9" w:rsidP="00E71FC3">
      <w:pPr>
        <w:pStyle w:val="NoSpacing"/>
      </w:pPr>
    </w:p>
    <w:p w:rsidR="003143C9" w:rsidRDefault="003143C9" w:rsidP="00E71FC3">
      <w:pPr>
        <w:pStyle w:val="NoSpacing"/>
      </w:pPr>
    </w:p>
    <w:p w:rsidR="003143C9" w:rsidRDefault="003143C9" w:rsidP="003143C9">
      <w:pPr>
        <w:pStyle w:val="NoSpacing"/>
      </w:pPr>
      <w:r>
        <w:tab/>
        <w:t>1503</w:t>
      </w:r>
      <w:r>
        <w:tab/>
      </w:r>
      <w:r>
        <w:t xml:space="preserve">Probate of his Will.  </w:t>
      </w:r>
    </w:p>
    <w:p w:rsidR="003143C9" w:rsidRPr="003143C9" w:rsidRDefault="003143C9" w:rsidP="003143C9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PRC/3/2/1)</w:t>
      </w:r>
      <w:bookmarkStart w:id="0" w:name="_GoBack"/>
      <w:bookmarkEnd w:id="0"/>
    </w:p>
    <w:p w:rsidR="003143C9" w:rsidRDefault="003143C9" w:rsidP="003143C9">
      <w:pPr>
        <w:pStyle w:val="NoSpacing"/>
      </w:pPr>
    </w:p>
    <w:p w:rsidR="003143C9" w:rsidRDefault="003143C9" w:rsidP="003143C9">
      <w:pPr>
        <w:pStyle w:val="NoSpacing"/>
      </w:pPr>
    </w:p>
    <w:p w:rsidR="003143C9" w:rsidRPr="003143C9" w:rsidRDefault="003143C9" w:rsidP="003143C9">
      <w:pPr>
        <w:pStyle w:val="NoSpacing"/>
      </w:pPr>
      <w:r>
        <w:t>28 February 2018</w:t>
      </w:r>
    </w:p>
    <w:sectPr w:rsidR="003143C9" w:rsidRPr="003143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3C9" w:rsidRDefault="003143C9" w:rsidP="00E71FC3">
      <w:pPr>
        <w:spacing w:after="0" w:line="240" w:lineRule="auto"/>
      </w:pPr>
      <w:r>
        <w:separator/>
      </w:r>
    </w:p>
  </w:endnote>
  <w:endnote w:type="continuationSeparator" w:id="0">
    <w:p w:rsidR="003143C9" w:rsidRDefault="003143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3C9" w:rsidRDefault="003143C9" w:rsidP="00E71FC3">
      <w:pPr>
        <w:spacing w:after="0" w:line="240" w:lineRule="auto"/>
      </w:pPr>
      <w:r>
        <w:separator/>
      </w:r>
    </w:p>
  </w:footnote>
  <w:footnote w:type="continuationSeparator" w:id="0">
    <w:p w:rsidR="003143C9" w:rsidRDefault="003143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C9"/>
    <w:rsid w:val="001A7C09"/>
    <w:rsid w:val="003143C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4033C"/>
  <w15:chartTrackingRefBased/>
  <w15:docId w15:val="{12D32B7D-89D7-41A6-BCBA-B6FF20B1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2018-02-28T15:08:00Z</dcterms:created>
  <dcterms:modified xsi:type="dcterms:W3CDTF">2018-02-28T15:10:00Z</dcterms:modified>
</cp:coreProperties>
</file>