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WOLLERDBY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Louth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B4501" w:rsidRDefault="000B4501" w:rsidP="000B45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</w:p>
    <w:sectPr w:rsidR="00DD5B8A" w:rsidRPr="000B45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501" w:rsidRDefault="000B4501" w:rsidP="00564E3C">
      <w:pPr>
        <w:spacing w:after="0" w:line="240" w:lineRule="auto"/>
      </w:pPr>
      <w:r>
        <w:separator/>
      </w:r>
    </w:p>
  </w:endnote>
  <w:endnote w:type="continuationSeparator" w:id="0">
    <w:p w:rsidR="000B4501" w:rsidRDefault="000B450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B4501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501" w:rsidRDefault="000B4501" w:rsidP="00564E3C">
      <w:pPr>
        <w:spacing w:after="0" w:line="240" w:lineRule="auto"/>
      </w:pPr>
      <w:r>
        <w:separator/>
      </w:r>
    </w:p>
  </w:footnote>
  <w:footnote w:type="continuationSeparator" w:id="0">
    <w:p w:rsidR="000B4501" w:rsidRDefault="000B450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01"/>
    <w:rsid w:val="000B450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C0FC8"/>
  <w15:chartTrackingRefBased/>
  <w15:docId w15:val="{BAC83DCC-EBE1-4D6F-8A3F-E1ADDD4B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2016-01-13T22:01:00Z</dcterms:created>
  <dcterms:modified xsi:type="dcterms:W3CDTF">2016-01-13T22:02:00Z</dcterms:modified>
</cp:coreProperties>
</file>