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C1554" w14:textId="77777777" w:rsidR="00014913" w:rsidRDefault="00014913" w:rsidP="0001491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Master Robert WOLLEMAN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66AAED9D" w14:textId="77777777" w:rsidR="00014913" w:rsidRDefault="00014913" w:rsidP="0001491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6A7F6B" w14:textId="77777777" w:rsidR="00014913" w:rsidRDefault="00014913" w:rsidP="0001491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EA70E79" w14:textId="77777777" w:rsidR="00014913" w:rsidRDefault="00014913" w:rsidP="0001491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an executor of the Will of Margaret Bowne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Ixworth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9E339A8" w14:textId="77777777" w:rsidR="00014913" w:rsidRDefault="00014913" w:rsidP="0001491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4D27CC0E" w14:textId="77777777" w:rsidR="00014913" w:rsidRDefault="00014913" w:rsidP="00014913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2001p.102)</w:t>
      </w:r>
    </w:p>
    <w:p w14:paraId="0ACC0FC1" w14:textId="77777777" w:rsidR="00014913" w:rsidRDefault="00014913" w:rsidP="0001491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1850A59" w14:textId="77777777" w:rsidR="00014913" w:rsidRDefault="00014913" w:rsidP="0001491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7EACAC0" w14:textId="77777777" w:rsidR="00014913" w:rsidRDefault="00014913" w:rsidP="0001491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2020</w:t>
      </w:r>
    </w:p>
    <w:p w14:paraId="290E69F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8B197" w14:textId="77777777" w:rsidR="00014913" w:rsidRDefault="00014913" w:rsidP="009139A6">
      <w:r>
        <w:separator/>
      </w:r>
    </w:p>
  </w:endnote>
  <w:endnote w:type="continuationSeparator" w:id="0">
    <w:p w14:paraId="3F578608" w14:textId="77777777" w:rsidR="00014913" w:rsidRDefault="000149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CE5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9946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9DA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50945" w14:textId="77777777" w:rsidR="00014913" w:rsidRDefault="00014913" w:rsidP="009139A6">
      <w:r>
        <w:separator/>
      </w:r>
    </w:p>
  </w:footnote>
  <w:footnote w:type="continuationSeparator" w:id="0">
    <w:p w14:paraId="0524902D" w14:textId="77777777" w:rsidR="00014913" w:rsidRDefault="000149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0B9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1E6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FBD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913"/>
    <w:rsid w:val="0001491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A14E6"/>
  <w15:chartTrackingRefBased/>
  <w15:docId w15:val="{46F395AD-0717-4511-B469-8072D18E5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2021-11-16T19:56:00Z</dcterms:created>
  <dcterms:modified xsi:type="dcterms:W3CDTF">2021-11-16T19:57:00Z</dcterms:modified>
</cp:coreProperties>
</file>