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2E173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WOLLANE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8BFC9DA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Aulton.</w:t>
      </w:r>
    </w:p>
    <w:p w14:paraId="40AF7834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6A32BB9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CD120F6" w14:textId="77777777" w:rsidR="00D26CBC" w:rsidRDefault="00D26CBC" w:rsidP="00D26CB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Hampshire the moiety of the taxes of a fifteenth and a tenth which were granted to the King at the last Parliament.</w:t>
      </w:r>
    </w:p>
    <w:p w14:paraId="5DEA6584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0445653A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549279A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2812E5E" w14:textId="77777777" w:rsidR="00D26CBC" w:rsidRDefault="00D26CBC" w:rsidP="00D26C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0FD12E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911E8" w14:textId="77777777" w:rsidR="00D26CBC" w:rsidRDefault="00D26CBC" w:rsidP="009139A6">
      <w:r>
        <w:separator/>
      </w:r>
    </w:p>
  </w:endnote>
  <w:endnote w:type="continuationSeparator" w:id="0">
    <w:p w14:paraId="0D946690" w14:textId="77777777" w:rsidR="00D26CBC" w:rsidRDefault="00D26C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96C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C98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042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A620A" w14:textId="77777777" w:rsidR="00D26CBC" w:rsidRDefault="00D26CBC" w:rsidP="009139A6">
      <w:r>
        <w:separator/>
      </w:r>
    </w:p>
  </w:footnote>
  <w:footnote w:type="continuationSeparator" w:id="0">
    <w:p w14:paraId="45DE06C9" w14:textId="77777777" w:rsidR="00D26CBC" w:rsidRDefault="00D26C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89E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27F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086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BC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6CB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4789"/>
  <w15:chartTrackingRefBased/>
  <w15:docId w15:val="{618D1F36-E0CD-4CCC-AE85-62C65B8A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CB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2024-05-12T19:27:00Z</dcterms:created>
  <dcterms:modified xsi:type="dcterms:W3CDTF">2024-05-12T19:27:00Z</dcterms:modified>
</cp:coreProperties>
</file>