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7BFE4" w14:textId="77777777" w:rsidR="00DF335D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WOLLANE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FD95F59" w14:textId="77777777" w:rsidR="00DF335D" w:rsidRPr="00D2496F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of Alton.</w:t>
      </w:r>
    </w:p>
    <w:p w14:paraId="312BCB26" w14:textId="77777777" w:rsidR="00DF335D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81D4745" w14:textId="77777777" w:rsidR="00DF335D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6441370" w14:textId="77777777" w:rsidR="00DF335D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4CAA5C6B" w14:textId="77777777" w:rsidR="00DF335D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3EA85F92" w14:textId="77777777" w:rsidR="00DF335D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Hampshire, except ecclesiastical persons, the two fifteenths and two tenths granted to the King at the last Parliament.   (C.F.R. 1399-1405 p.286)</w:t>
      </w:r>
    </w:p>
    <w:p w14:paraId="5C6730B0" w14:textId="77777777" w:rsidR="00DF335D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DC3C92B" w14:textId="77777777" w:rsidR="00DF335D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B0972C7" w14:textId="77777777" w:rsidR="00DF335D" w:rsidRDefault="00DF335D" w:rsidP="00DF335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2021</w:t>
      </w:r>
    </w:p>
    <w:p w14:paraId="30013FB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5CB70" w14:textId="77777777" w:rsidR="00DF335D" w:rsidRDefault="00DF335D" w:rsidP="009139A6">
      <w:r>
        <w:separator/>
      </w:r>
    </w:p>
  </w:endnote>
  <w:endnote w:type="continuationSeparator" w:id="0">
    <w:p w14:paraId="3917A82A" w14:textId="77777777" w:rsidR="00DF335D" w:rsidRDefault="00DF33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616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9FD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621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581C8" w14:textId="77777777" w:rsidR="00DF335D" w:rsidRDefault="00DF335D" w:rsidP="009139A6">
      <w:r>
        <w:separator/>
      </w:r>
    </w:p>
  </w:footnote>
  <w:footnote w:type="continuationSeparator" w:id="0">
    <w:p w14:paraId="1CC5A4BC" w14:textId="77777777" w:rsidR="00DF335D" w:rsidRDefault="00DF33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F79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62E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EB3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35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335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E7B5B"/>
  <w15:chartTrackingRefBased/>
  <w15:docId w15:val="{72015958-8A28-42E7-AE79-F46CC101C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2021-08-10T06:46:00Z</dcterms:created>
  <dcterms:modified xsi:type="dcterms:W3CDTF">2021-08-10T06:46:00Z</dcterms:modified>
</cp:coreProperties>
</file>