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11B84" w14:textId="77777777" w:rsidR="003B6D5A" w:rsidRDefault="003B6D5A" w:rsidP="003B6D5A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John WOLKESTED</w:t>
      </w:r>
      <w:r>
        <w:rPr>
          <w:rFonts w:cs="Times New Roman"/>
          <w:szCs w:val="24"/>
          <w:lang w:val="en-GB"/>
        </w:rPr>
        <w:t xml:space="preserve">            (fl.1465)</w:t>
      </w:r>
    </w:p>
    <w:p w14:paraId="4F999129" w14:textId="77777777" w:rsidR="003B6D5A" w:rsidRDefault="003B6D5A" w:rsidP="003B6D5A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Bletchingley, Surrey. Fletcher.</w:t>
      </w:r>
    </w:p>
    <w:p w14:paraId="5162B5A0" w14:textId="77777777" w:rsidR="003B6D5A" w:rsidRDefault="003B6D5A" w:rsidP="003B6D5A">
      <w:pPr>
        <w:pStyle w:val="NoSpacing"/>
        <w:rPr>
          <w:rFonts w:cs="Times New Roman"/>
          <w:szCs w:val="24"/>
          <w:lang w:val="en-GB"/>
        </w:rPr>
      </w:pPr>
    </w:p>
    <w:p w14:paraId="52DE8BE6" w14:textId="77777777" w:rsidR="003B6D5A" w:rsidRDefault="003B6D5A" w:rsidP="003B6D5A">
      <w:pPr>
        <w:pStyle w:val="NoSpacing"/>
        <w:rPr>
          <w:rFonts w:cs="Times New Roman"/>
          <w:szCs w:val="24"/>
          <w:lang w:val="en-GB"/>
        </w:rPr>
      </w:pPr>
    </w:p>
    <w:p w14:paraId="3EA9C90D" w14:textId="77777777" w:rsidR="003B6D5A" w:rsidRDefault="003B6D5A" w:rsidP="003B6D5A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1465</w:t>
      </w:r>
      <w:r>
        <w:rPr>
          <w:rFonts w:cs="Times New Roman"/>
          <w:szCs w:val="24"/>
          <w:lang w:val="en-GB"/>
        </w:rPr>
        <w:tab/>
        <w:t xml:space="preserve">The King brought a plaint of trespass, contempt and rescue against him </w:t>
      </w:r>
    </w:p>
    <w:p w14:paraId="1292D10A" w14:textId="77777777" w:rsidR="003B6D5A" w:rsidRDefault="003B6D5A" w:rsidP="003B6D5A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and 1 other.      ( </w:t>
      </w:r>
      <w:hyperlink r:id="rId6" w:history="1">
        <w:r w:rsidRPr="00E704EE">
          <w:rPr>
            <w:rStyle w:val="Hyperlink"/>
            <w:rFonts w:cs="Times New Roman"/>
            <w:szCs w:val="24"/>
            <w:lang w:val="en-GB"/>
          </w:rPr>
          <w:t>https://waalt.uh.edu/index.php/KB27/815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256A33E4" w14:textId="77777777" w:rsidR="003B6D5A" w:rsidRDefault="003B6D5A" w:rsidP="003B6D5A">
      <w:pPr>
        <w:pStyle w:val="NoSpacing"/>
        <w:rPr>
          <w:rFonts w:cs="Times New Roman"/>
          <w:szCs w:val="24"/>
          <w:lang w:val="en-GB"/>
        </w:rPr>
      </w:pPr>
    </w:p>
    <w:p w14:paraId="765581B3" w14:textId="77777777" w:rsidR="003B6D5A" w:rsidRDefault="003B6D5A" w:rsidP="003B6D5A">
      <w:pPr>
        <w:pStyle w:val="NoSpacing"/>
        <w:rPr>
          <w:rFonts w:cs="Times New Roman"/>
          <w:szCs w:val="24"/>
          <w:lang w:val="en-GB"/>
        </w:rPr>
      </w:pPr>
    </w:p>
    <w:p w14:paraId="495DA1FE" w14:textId="77777777" w:rsidR="003B6D5A" w:rsidRDefault="003B6D5A" w:rsidP="003B6D5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 October 2025</w:t>
      </w:r>
    </w:p>
    <w:p w14:paraId="06994B4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120A8" w14:textId="77777777" w:rsidR="003B6D5A" w:rsidRDefault="003B6D5A" w:rsidP="009139A6">
      <w:r>
        <w:separator/>
      </w:r>
    </w:p>
  </w:endnote>
  <w:endnote w:type="continuationSeparator" w:id="0">
    <w:p w14:paraId="1B4D4101" w14:textId="77777777" w:rsidR="003B6D5A" w:rsidRDefault="003B6D5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B11F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4BC7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B1E7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AAF21" w14:textId="77777777" w:rsidR="003B6D5A" w:rsidRDefault="003B6D5A" w:rsidP="009139A6">
      <w:r>
        <w:separator/>
      </w:r>
    </w:p>
  </w:footnote>
  <w:footnote w:type="continuationSeparator" w:id="0">
    <w:p w14:paraId="3E30CA23" w14:textId="77777777" w:rsidR="003B6D5A" w:rsidRDefault="003B6D5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E20C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470C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83F8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D5A"/>
    <w:rsid w:val="000666E0"/>
    <w:rsid w:val="000A2E7A"/>
    <w:rsid w:val="001307AC"/>
    <w:rsid w:val="00190DFA"/>
    <w:rsid w:val="002510B7"/>
    <w:rsid w:val="00270799"/>
    <w:rsid w:val="002737D5"/>
    <w:rsid w:val="00357E4A"/>
    <w:rsid w:val="003B6D5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AF6C47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BE74D"/>
  <w15:chartTrackingRefBased/>
  <w15:docId w15:val="{88C53315-422F-4BE5-820D-7765AB396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B6D5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1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29</Words>
  <Characters>179</Characters>
  <Application>Microsoft Office Word</Application>
  <DocSecurity>0</DocSecurity>
  <Lines>9</Lines>
  <Paragraphs>5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2025-10-03T22:33:00Z</dcterms:created>
  <dcterms:modified xsi:type="dcterms:W3CDTF">2025-10-03T22:37:00Z</dcterms:modified>
</cp:coreProperties>
</file>