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824" w:rsidRDefault="00A36824" w:rsidP="00A3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WOLHOWESE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36824" w:rsidRDefault="00A36824" w:rsidP="00A3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Dyer.</w:t>
      </w:r>
    </w:p>
    <w:p w:rsidR="00A36824" w:rsidRDefault="00A36824" w:rsidP="00A36824">
      <w:pPr>
        <w:rPr>
          <w:rFonts w:ascii="Times New Roman" w:hAnsi="Times New Roman" w:cs="Times New Roman"/>
        </w:rPr>
      </w:pPr>
    </w:p>
    <w:p w:rsidR="00A36824" w:rsidRDefault="00A36824" w:rsidP="00A36824">
      <w:pPr>
        <w:rPr>
          <w:rFonts w:ascii="Times New Roman" w:hAnsi="Times New Roman" w:cs="Times New Roman"/>
        </w:rPr>
      </w:pPr>
    </w:p>
    <w:p w:rsidR="00A36824" w:rsidRDefault="00A36824" w:rsidP="00A3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Grafton of London, merchant(q.v.), brought a plaint of debt</w:t>
      </w:r>
    </w:p>
    <w:p w:rsidR="00A36824" w:rsidRDefault="00A36824" w:rsidP="00A3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Robert Bowyer of Shrewsbury(q.v.).</w:t>
      </w:r>
    </w:p>
    <w:p w:rsidR="00A36824" w:rsidRDefault="00A36824" w:rsidP="00A3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36824" w:rsidRDefault="00A36824" w:rsidP="00A36824">
      <w:pPr>
        <w:rPr>
          <w:rFonts w:ascii="Times New Roman" w:hAnsi="Times New Roman" w:cs="Times New Roman"/>
        </w:rPr>
      </w:pPr>
    </w:p>
    <w:p w:rsidR="00A36824" w:rsidRDefault="00A36824" w:rsidP="00A36824">
      <w:pPr>
        <w:rPr>
          <w:rFonts w:ascii="Times New Roman" w:hAnsi="Times New Roman" w:cs="Times New Roman"/>
        </w:rPr>
      </w:pPr>
    </w:p>
    <w:p w:rsidR="00A36824" w:rsidRDefault="00A36824" w:rsidP="00A3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 December 2017</w:t>
      </w:r>
    </w:p>
    <w:p w:rsidR="006B2F86" w:rsidRPr="00E71FC3" w:rsidRDefault="00A368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824" w:rsidRDefault="00A36824" w:rsidP="00E71FC3">
      <w:r>
        <w:separator/>
      </w:r>
    </w:p>
  </w:endnote>
  <w:endnote w:type="continuationSeparator" w:id="0">
    <w:p w:rsidR="00A36824" w:rsidRDefault="00A368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824" w:rsidRDefault="00A36824" w:rsidP="00E71FC3">
      <w:r>
        <w:separator/>
      </w:r>
    </w:p>
  </w:footnote>
  <w:footnote w:type="continuationSeparator" w:id="0">
    <w:p w:rsidR="00A36824" w:rsidRDefault="00A368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24"/>
    <w:rsid w:val="001A7C09"/>
    <w:rsid w:val="00577BD5"/>
    <w:rsid w:val="00656CBA"/>
    <w:rsid w:val="006A1F77"/>
    <w:rsid w:val="00733BE7"/>
    <w:rsid w:val="00A3682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64722-A3DD-40DA-A0E6-9DD9DAB8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68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68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2017-12-06T21:29:00Z</dcterms:created>
  <dcterms:modified xsi:type="dcterms:W3CDTF">2017-12-06T21:30:00Z</dcterms:modified>
</cp:coreProperties>
</file>