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C6B6D" w14:textId="77777777" w:rsidR="00776AF6" w:rsidRDefault="00776AF6" w:rsidP="00776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WOLHOUS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EB1DF62" w14:textId="77777777" w:rsidR="00776AF6" w:rsidRDefault="00776AF6" w:rsidP="00776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Braunstone, Lincolnshire. Husbandman.</w:t>
      </w:r>
    </w:p>
    <w:p w14:paraId="48D38193" w14:textId="77777777" w:rsidR="00776AF6" w:rsidRDefault="00776AF6" w:rsidP="00776AF6">
      <w:pPr>
        <w:rPr>
          <w:rFonts w:ascii="Times New Roman" w:hAnsi="Times New Roman" w:cs="Times New Roman"/>
        </w:rPr>
      </w:pPr>
    </w:p>
    <w:p w14:paraId="751ECF79" w14:textId="77777777" w:rsidR="00776AF6" w:rsidRDefault="00776AF6" w:rsidP="00776AF6">
      <w:pPr>
        <w:rPr>
          <w:rFonts w:ascii="Times New Roman" w:hAnsi="Times New Roman" w:cs="Times New Roman"/>
        </w:rPr>
      </w:pPr>
    </w:p>
    <w:p w14:paraId="3A0A4473" w14:textId="77777777" w:rsidR="00776AF6" w:rsidRDefault="00776AF6" w:rsidP="00776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Denis </w:t>
      </w:r>
      <w:proofErr w:type="spellStart"/>
      <w:r>
        <w:rPr>
          <w:rFonts w:ascii="Times New Roman" w:hAnsi="Times New Roman" w:cs="Times New Roman"/>
        </w:rPr>
        <w:t>Bukton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36F0D468" w14:textId="77777777" w:rsidR="00776AF6" w:rsidRDefault="00776AF6" w:rsidP="00776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50117172" w14:textId="77777777" w:rsidR="00776AF6" w:rsidRDefault="00776AF6" w:rsidP="00776AF6">
      <w:pPr>
        <w:rPr>
          <w:rFonts w:ascii="Times New Roman" w:hAnsi="Times New Roman" w:cs="Times New Roman"/>
        </w:rPr>
      </w:pPr>
    </w:p>
    <w:p w14:paraId="483A102F" w14:textId="77777777" w:rsidR="00776AF6" w:rsidRDefault="00776AF6" w:rsidP="00776AF6">
      <w:pPr>
        <w:rPr>
          <w:rFonts w:ascii="Times New Roman" w:hAnsi="Times New Roman" w:cs="Times New Roman"/>
        </w:rPr>
      </w:pPr>
    </w:p>
    <w:p w14:paraId="768BB8E2" w14:textId="77777777" w:rsidR="00776AF6" w:rsidRDefault="00776AF6" w:rsidP="00776A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2018</w:t>
      </w:r>
    </w:p>
    <w:p w14:paraId="216F5BD3" w14:textId="77777777" w:rsidR="006B2F86" w:rsidRPr="00E71FC3" w:rsidRDefault="00776A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6842B" w14:textId="77777777" w:rsidR="00776AF6" w:rsidRDefault="00776AF6" w:rsidP="00E71FC3">
      <w:r>
        <w:separator/>
      </w:r>
    </w:p>
  </w:endnote>
  <w:endnote w:type="continuationSeparator" w:id="0">
    <w:p w14:paraId="7BEB53D9" w14:textId="77777777" w:rsidR="00776AF6" w:rsidRDefault="00776A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31A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260D4" w14:textId="77777777" w:rsidR="00776AF6" w:rsidRDefault="00776AF6" w:rsidP="00E71FC3">
      <w:r>
        <w:separator/>
      </w:r>
    </w:p>
  </w:footnote>
  <w:footnote w:type="continuationSeparator" w:id="0">
    <w:p w14:paraId="3E0D8539" w14:textId="77777777" w:rsidR="00776AF6" w:rsidRDefault="00776A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F6"/>
    <w:rsid w:val="001A7C09"/>
    <w:rsid w:val="00577BD5"/>
    <w:rsid w:val="00656CBA"/>
    <w:rsid w:val="006A1F77"/>
    <w:rsid w:val="00733BE7"/>
    <w:rsid w:val="00776A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152D7"/>
  <w15:chartTrackingRefBased/>
  <w15:docId w15:val="{58E16485-1349-4948-93C6-DF511FFCF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6A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2018-12-08T22:24:00Z</dcterms:created>
  <dcterms:modified xsi:type="dcterms:W3CDTF">2018-12-08T22:24:00Z</dcterms:modified>
</cp:coreProperties>
</file>