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33D4C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WOLHAY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BC36E18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34E43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BE1504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E390886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Devon.</w:t>
      </w:r>
    </w:p>
    <w:p w14:paraId="6D090738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0E66EA01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BE92E" w14:textId="77777777" w:rsidR="007B2F41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9D41C2" w14:textId="77777777" w:rsidR="007B2F41" w:rsidRPr="00680D2B" w:rsidRDefault="007B2F41" w:rsidP="007B2F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27058AA1" w14:textId="03F08439" w:rsidR="00BA00AB" w:rsidRPr="007B2F4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B2F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F8B8D" w14:textId="77777777" w:rsidR="007B2F41" w:rsidRDefault="007B2F41" w:rsidP="009139A6">
      <w:r>
        <w:separator/>
      </w:r>
    </w:p>
  </w:endnote>
  <w:endnote w:type="continuationSeparator" w:id="0">
    <w:p w14:paraId="25EB6538" w14:textId="77777777" w:rsidR="007B2F41" w:rsidRDefault="007B2F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F52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F1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DB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4094C" w14:textId="77777777" w:rsidR="007B2F41" w:rsidRDefault="007B2F41" w:rsidP="009139A6">
      <w:r>
        <w:separator/>
      </w:r>
    </w:p>
  </w:footnote>
  <w:footnote w:type="continuationSeparator" w:id="0">
    <w:p w14:paraId="4667BE99" w14:textId="77777777" w:rsidR="007B2F41" w:rsidRDefault="007B2F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74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455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991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41"/>
    <w:rsid w:val="000666E0"/>
    <w:rsid w:val="002510B7"/>
    <w:rsid w:val="005C130B"/>
    <w:rsid w:val="007B2F4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6492"/>
  <w15:chartTrackingRefBased/>
  <w15:docId w15:val="{65D00F7A-1787-4D46-9B5A-4E131272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2021-05-04T18:58:00Z</dcterms:created>
  <dcterms:modified xsi:type="dcterms:W3CDTF">2021-05-04T18:59:00Z</dcterms:modified>
</cp:coreProperties>
</file>