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2389C" w14:textId="77777777" w:rsidR="00C07624" w:rsidRDefault="00C07624" w:rsidP="00C076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WOLFORD</w:t>
      </w:r>
      <w:r>
        <w:rPr>
          <w:rFonts w:ascii="Times New Roman" w:hAnsi="Times New Roman" w:cs="Times New Roman"/>
          <w:sz w:val="24"/>
          <w:szCs w:val="24"/>
        </w:rPr>
        <w:t xml:space="preserve">        (fl.1485)</w:t>
      </w:r>
    </w:p>
    <w:p w14:paraId="6E92A730" w14:textId="173461A9" w:rsidR="00C07624" w:rsidRDefault="00C07624" w:rsidP="00C076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9B38D2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0B24D9A5" w14:textId="77777777" w:rsidR="00C07624" w:rsidRDefault="00C07624" w:rsidP="00C076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BE5680" w14:textId="77777777" w:rsidR="00C07624" w:rsidRDefault="00C07624" w:rsidP="00C076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0931E2" w14:textId="77777777" w:rsidR="00C07624" w:rsidRPr="00627071" w:rsidRDefault="00C07624" w:rsidP="00C076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27071">
        <w:rPr>
          <w:rFonts w:ascii="Times New Roman" w:hAnsi="Times New Roman" w:cs="Times New Roman"/>
          <w:sz w:val="24"/>
          <w:szCs w:val="24"/>
        </w:rPr>
        <w:tab/>
        <w:t>1485</w:t>
      </w:r>
      <w:r w:rsidRPr="00627071">
        <w:rPr>
          <w:rFonts w:ascii="Times New Roman" w:hAnsi="Times New Roman" w:cs="Times New Roman"/>
          <w:sz w:val="24"/>
          <w:szCs w:val="24"/>
        </w:rPr>
        <w:tab/>
        <w:t>He became apprenticed to Thomas Pykmer, cutler(q.v.).</w:t>
      </w:r>
    </w:p>
    <w:p w14:paraId="4FCB8C95" w14:textId="77777777" w:rsidR="00C07624" w:rsidRDefault="00C07624" w:rsidP="00C076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4EDD1608" w14:textId="77777777" w:rsidR="00C07624" w:rsidRDefault="00C07624" w:rsidP="00C076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A30BF2" w14:textId="77777777" w:rsidR="00C07624" w:rsidRDefault="00C07624" w:rsidP="00C076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0E10FE" w14:textId="77777777" w:rsidR="00C07624" w:rsidRDefault="00C07624" w:rsidP="00C076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June 2022</w:t>
      </w:r>
    </w:p>
    <w:p w14:paraId="29062D3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0DF30" w14:textId="77777777" w:rsidR="00B528A0" w:rsidRDefault="00B528A0" w:rsidP="009139A6">
      <w:r>
        <w:separator/>
      </w:r>
    </w:p>
  </w:endnote>
  <w:endnote w:type="continuationSeparator" w:id="0">
    <w:p w14:paraId="688708D2" w14:textId="77777777" w:rsidR="00B528A0" w:rsidRDefault="00B528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FB2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92F9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56F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0EF44" w14:textId="77777777" w:rsidR="00B528A0" w:rsidRDefault="00B528A0" w:rsidP="009139A6">
      <w:r>
        <w:separator/>
      </w:r>
    </w:p>
  </w:footnote>
  <w:footnote w:type="continuationSeparator" w:id="0">
    <w:p w14:paraId="08B4DE90" w14:textId="77777777" w:rsidR="00B528A0" w:rsidRDefault="00B528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3EB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A78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F77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624"/>
    <w:rsid w:val="000666E0"/>
    <w:rsid w:val="002510B7"/>
    <w:rsid w:val="005C130B"/>
    <w:rsid w:val="00826F5C"/>
    <w:rsid w:val="009139A6"/>
    <w:rsid w:val="00931BAB"/>
    <w:rsid w:val="009448BB"/>
    <w:rsid w:val="009B38D2"/>
    <w:rsid w:val="00A3176C"/>
    <w:rsid w:val="00AE65F8"/>
    <w:rsid w:val="00B528A0"/>
    <w:rsid w:val="00BA00AB"/>
    <w:rsid w:val="00C0762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1BCF4"/>
  <w15:chartTrackingRefBased/>
  <w15:docId w15:val="{B9CFF272-4F20-4289-A900-C1D8EF384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2022-08-04T09:16:00Z</dcterms:created>
  <dcterms:modified xsi:type="dcterms:W3CDTF">2023-03-11T14:37:00Z</dcterms:modified>
</cp:coreProperties>
</file>