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1BF62" w14:textId="3220FBCD" w:rsidR="00BA00AB" w:rsidRDefault="00987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WOLFORD</w:t>
      </w:r>
      <w:r>
        <w:rPr>
          <w:rFonts w:cs="Times New Roman"/>
          <w:szCs w:val="24"/>
        </w:rPr>
        <w:t xml:space="preserve">      (d.ca.1438)</w:t>
      </w:r>
    </w:p>
    <w:p w14:paraId="6C7F23B7" w14:textId="77777777" w:rsidR="00987F97" w:rsidRDefault="00987F97" w:rsidP="009139A6">
      <w:pPr>
        <w:pStyle w:val="NoSpacing"/>
        <w:rPr>
          <w:rFonts w:cs="Times New Roman"/>
          <w:szCs w:val="24"/>
        </w:rPr>
      </w:pPr>
    </w:p>
    <w:p w14:paraId="1EAAEED0" w14:textId="77777777" w:rsidR="00987F97" w:rsidRDefault="00987F97" w:rsidP="009139A6">
      <w:pPr>
        <w:pStyle w:val="NoSpacing"/>
        <w:rPr>
          <w:rFonts w:cs="Times New Roman"/>
          <w:szCs w:val="24"/>
        </w:rPr>
      </w:pPr>
    </w:p>
    <w:p w14:paraId="55B84A28" w14:textId="233DD58D" w:rsidR="00987F97" w:rsidRDefault="00987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1438</w:t>
      </w:r>
      <w:r>
        <w:rPr>
          <w:rFonts w:cs="Times New Roman"/>
          <w:szCs w:val="24"/>
        </w:rPr>
        <w:tab/>
        <w:t>Writ of diem clausit extremum to the Escheator of Oxfordshire.</w:t>
      </w:r>
    </w:p>
    <w:p w14:paraId="3B2C6961" w14:textId="595CB5F1" w:rsidR="00987F97" w:rsidRDefault="00987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p.2)</w:t>
      </w:r>
    </w:p>
    <w:p w14:paraId="6A9B1C3A" w14:textId="77777777" w:rsidR="00987F97" w:rsidRDefault="00987F97" w:rsidP="009139A6">
      <w:pPr>
        <w:pStyle w:val="NoSpacing"/>
        <w:rPr>
          <w:rFonts w:cs="Times New Roman"/>
          <w:szCs w:val="24"/>
        </w:rPr>
      </w:pPr>
    </w:p>
    <w:p w14:paraId="41A0270C" w14:textId="77777777" w:rsidR="00987F97" w:rsidRDefault="00987F97" w:rsidP="009139A6">
      <w:pPr>
        <w:pStyle w:val="NoSpacing"/>
        <w:rPr>
          <w:rFonts w:cs="Times New Roman"/>
          <w:szCs w:val="24"/>
        </w:rPr>
      </w:pPr>
    </w:p>
    <w:p w14:paraId="787A845C" w14:textId="1EA1410A" w:rsidR="00987F97" w:rsidRPr="00987F97" w:rsidRDefault="00987F9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May 2023</w:t>
      </w:r>
    </w:p>
    <w:sectPr w:rsidR="00987F97" w:rsidRPr="00987F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46104" w14:textId="77777777" w:rsidR="00987F97" w:rsidRDefault="00987F97" w:rsidP="009139A6">
      <w:r>
        <w:separator/>
      </w:r>
    </w:p>
  </w:endnote>
  <w:endnote w:type="continuationSeparator" w:id="0">
    <w:p w14:paraId="6D368DDC" w14:textId="77777777" w:rsidR="00987F97" w:rsidRDefault="00987F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24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D1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290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7FB48" w14:textId="77777777" w:rsidR="00987F97" w:rsidRDefault="00987F97" w:rsidP="009139A6">
      <w:r>
        <w:separator/>
      </w:r>
    </w:p>
  </w:footnote>
  <w:footnote w:type="continuationSeparator" w:id="0">
    <w:p w14:paraId="4D2184F3" w14:textId="77777777" w:rsidR="00987F97" w:rsidRDefault="00987F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88B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E33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02F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97"/>
    <w:rsid w:val="000666E0"/>
    <w:rsid w:val="002510B7"/>
    <w:rsid w:val="005C130B"/>
    <w:rsid w:val="00826F5C"/>
    <w:rsid w:val="009139A6"/>
    <w:rsid w:val="009448BB"/>
    <w:rsid w:val="00947624"/>
    <w:rsid w:val="00987F9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2BDA"/>
  <w15:chartTrackingRefBased/>
  <w15:docId w15:val="{47436E70-65A7-4671-9A15-9B970838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2023-05-13T21:09:00Z</dcterms:created>
  <dcterms:modified xsi:type="dcterms:W3CDTF">2023-05-13T21:11:00Z</dcterms:modified>
</cp:coreProperties>
</file>