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FB37C" w14:textId="77777777" w:rsidR="0024662D" w:rsidRDefault="0024662D" w:rsidP="002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WOLFF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00D55B25" w14:textId="77777777" w:rsidR="0024662D" w:rsidRDefault="0024662D" w:rsidP="002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Alton Pancras, Dorset.</w:t>
      </w:r>
    </w:p>
    <w:p w14:paraId="14163C50" w14:textId="77777777" w:rsidR="0024662D" w:rsidRDefault="0024662D" w:rsidP="00246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148070" w14:textId="77777777" w:rsidR="0024662D" w:rsidRDefault="0024662D" w:rsidP="00246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01096" w14:textId="77777777" w:rsidR="0024662D" w:rsidRDefault="0024662D" w:rsidP="002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5ED8F5B0" w14:textId="77777777" w:rsidR="0024662D" w:rsidRDefault="0024662D" w:rsidP="002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456430E" w14:textId="77777777" w:rsidR="0024662D" w:rsidRDefault="0024662D" w:rsidP="00246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5757A3" w14:textId="77777777" w:rsidR="0024662D" w:rsidRDefault="0024662D" w:rsidP="002466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C9E319" w14:textId="77777777" w:rsidR="0024662D" w:rsidRDefault="0024662D" w:rsidP="002466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2022</w:t>
      </w:r>
    </w:p>
    <w:p w14:paraId="0C6A321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7DBEE" w14:textId="77777777" w:rsidR="0024662D" w:rsidRDefault="0024662D" w:rsidP="009139A6">
      <w:r>
        <w:separator/>
      </w:r>
    </w:p>
  </w:endnote>
  <w:endnote w:type="continuationSeparator" w:id="0">
    <w:p w14:paraId="4DFBCC96" w14:textId="77777777" w:rsidR="0024662D" w:rsidRDefault="002466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FDF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2944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169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F99C1" w14:textId="77777777" w:rsidR="0024662D" w:rsidRDefault="0024662D" w:rsidP="009139A6">
      <w:r>
        <w:separator/>
      </w:r>
    </w:p>
  </w:footnote>
  <w:footnote w:type="continuationSeparator" w:id="0">
    <w:p w14:paraId="0F1D59CE" w14:textId="77777777" w:rsidR="0024662D" w:rsidRDefault="002466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4B8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29E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581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62D"/>
    <w:rsid w:val="000666E0"/>
    <w:rsid w:val="0024662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1C6DB"/>
  <w15:chartTrackingRefBased/>
  <w15:docId w15:val="{397417F2-005D-4989-8363-2983F66D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66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2022-01-24T10:25:00Z</dcterms:created>
  <dcterms:modified xsi:type="dcterms:W3CDTF">2022-01-24T10:26:00Z</dcterms:modified>
</cp:coreProperties>
</file>