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AC5270" w14:textId="77777777" w:rsidR="00C376C8" w:rsidRDefault="00C376C8" w:rsidP="00C376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William WOLFF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fl.1440)</w:t>
      </w:r>
    </w:p>
    <w:p w14:paraId="2BE372BF" w14:textId="77777777" w:rsidR="00C376C8" w:rsidRDefault="00C376C8" w:rsidP="00C376C8">
      <w:pPr>
        <w:pStyle w:val="NoSpacing"/>
        <w:rPr>
          <w:rFonts w:cs="Times New Roman"/>
          <w:szCs w:val="24"/>
        </w:rPr>
      </w:pPr>
    </w:p>
    <w:p w14:paraId="4FB5DDFB" w14:textId="77777777" w:rsidR="00C376C8" w:rsidRDefault="00C376C8" w:rsidP="00C376C8">
      <w:pPr>
        <w:pStyle w:val="NoSpacing"/>
        <w:rPr>
          <w:rFonts w:cs="Times New Roman"/>
          <w:szCs w:val="24"/>
        </w:rPr>
      </w:pPr>
    </w:p>
    <w:p w14:paraId="0F11C2CC" w14:textId="77777777" w:rsidR="00C376C8" w:rsidRDefault="00C376C8" w:rsidP="00C376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Katherine(q.v.).</w:t>
      </w:r>
    </w:p>
    <w:p w14:paraId="376AD311" w14:textId="77777777" w:rsidR="00C376C8" w:rsidRDefault="00C376C8" w:rsidP="00C376C8">
      <w:pPr>
        <w:pStyle w:val="NoSpacing"/>
        <w:ind w:left="720" w:hanging="72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 xml:space="preserve">(“Calendar of Plea and Memoranda Rolls preserved among the archives of </w:t>
      </w:r>
    </w:p>
    <w:p w14:paraId="18300D8B" w14:textId="77777777" w:rsidR="00C376C8" w:rsidRDefault="00C376C8" w:rsidP="00C376C8">
      <w:pPr>
        <w:pStyle w:val="NoSpacing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>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</w:t>
      </w:r>
    </w:p>
    <w:p w14:paraId="06844339" w14:textId="77777777" w:rsidR="00C376C8" w:rsidRDefault="00C376C8" w:rsidP="00C376C8">
      <w:pPr>
        <w:pStyle w:val="NoSpacing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 xml:space="preserve">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</w:t>
      </w:r>
      <w:r>
        <w:rPr>
          <w:rFonts w:cs="Times New Roman"/>
          <w:szCs w:val="24"/>
        </w:rPr>
        <w:t>.24)</w:t>
      </w:r>
    </w:p>
    <w:p w14:paraId="1B139E40" w14:textId="77777777" w:rsidR="00C376C8" w:rsidRDefault="00C376C8" w:rsidP="00C376C8">
      <w:pPr>
        <w:pStyle w:val="NoSpacing"/>
        <w:rPr>
          <w:rFonts w:cs="Times New Roman"/>
          <w:szCs w:val="24"/>
        </w:rPr>
      </w:pPr>
    </w:p>
    <w:p w14:paraId="5AAACE19" w14:textId="77777777" w:rsidR="00C376C8" w:rsidRDefault="00C376C8" w:rsidP="00C376C8">
      <w:pPr>
        <w:pStyle w:val="NoSpacing"/>
        <w:rPr>
          <w:rFonts w:cs="Times New Roman"/>
          <w:szCs w:val="24"/>
        </w:rPr>
      </w:pPr>
    </w:p>
    <w:p w14:paraId="65B16E8B" w14:textId="77777777" w:rsidR="00C376C8" w:rsidRDefault="00C376C8" w:rsidP="00C376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Jun.1440</w:t>
      </w:r>
      <w:r>
        <w:rPr>
          <w:rFonts w:cs="Times New Roman"/>
          <w:szCs w:val="24"/>
        </w:rPr>
        <w:tab/>
        <w:t xml:space="preserve">John Galle, chaplain(q.v.), William Blyton(q.v.) and John </w:t>
      </w:r>
      <w:proofErr w:type="spellStart"/>
      <w:r>
        <w:rPr>
          <w:rFonts w:cs="Times New Roman"/>
          <w:szCs w:val="24"/>
        </w:rPr>
        <w:t>Lysors</w:t>
      </w:r>
      <w:proofErr w:type="spellEnd"/>
      <w:r>
        <w:rPr>
          <w:rFonts w:cs="Times New Roman"/>
          <w:szCs w:val="24"/>
        </w:rPr>
        <w:t>(q.v.),</w:t>
      </w:r>
    </w:p>
    <w:p w14:paraId="62EAC60D" w14:textId="77777777" w:rsidR="00C376C8" w:rsidRDefault="00C376C8" w:rsidP="00C376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all of London, brought a plaint of intrusion against them, touching </w:t>
      </w:r>
      <w:proofErr w:type="gramStart"/>
      <w:r>
        <w:rPr>
          <w:rFonts w:cs="Times New Roman"/>
          <w:szCs w:val="24"/>
        </w:rPr>
        <w:t>their</w:t>
      </w:r>
      <w:proofErr w:type="gramEnd"/>
    </w:p>
    <w:p w14:paraId="63BCCEB7" w14:textId="77777777" w:rsidR="00C376C8" w:rsidRDefault="00C376C8" w:rsidP="00C376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free tenement in the parish of All Hallows, Bread Street.   (ibid.)</w:t>
      </w:r>
    </w:p>
    <w:p w14:paraId="5D533532" w14:textId="77777777" w:rsidR="00C376C8" w:rsidRDefault="00C376C8" w:rsidP="00C376C8">
      <w:pPr>
        <w:pStyle w:val="NoSpacing"/>
        <w:rPr>
          <w:rFonts w:cs="Times New Roman"/>
          <w:szCs w:val="24"/>
        </w:rPr>
      </w:pPr>
    </w:p>
    <w:p w14:paraId="5C2C9C86" w14:textId="77777777" w:rsidR="00C376C8" w:rsidRDefault="00C376C8" w:rsidP="00C376C8">
      <w:pPr>
        <w:pStyle w:val="NoSpacing"/>
        <w:rPr>
          <w:rFonts w:cs="Times New Roman"/>
          <w:szCs w:val="24"/>
        </w:rPr>
      </w:pPr>
    </w:p>
    <w:p w14:paraId="367DA6F5" w14:textId="77777777" w:rsidR="00C376C8" w:rsidRDefault="00C376C8" w:rsidP="00C376C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June 2024</w:t>
      </w:r>
    </w:p>
    <w:p w14:paraId="0FF9A93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DA419A" w14:textId="77777777" w:rsidR="00C376C8" w:rsidRDefault="00C376C8" w:rsidP="009139A6">
      <w:r>
        <w:separator/>
      </w:r>
    </w:p>
  </w:endnote>
  <w:endnote w:type="continuationSeparator" w:id="0">
    <w:p w14:paraId="0B09087D" w14:textId="77777777" w:rsidR="00C376C8" w:rsidRDefault="00C376C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80F6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116CD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E12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2A9AFB" w14:textId="77777777" w:rsidR="00C376C8" w:rsidRDefault="00C376C8" w:rsidP="009139A6">
      <w:r>
        <w:separator/>
      </w:r>
    </w:p>
  </w:footnote>
  <w:footnote w:type="continuationSeparator" w:id="0">
    <w:p w14:paraId="00EA2B99" w14:textId="77777777" w:rsidR="00C376C8" w:rsidRDefault="00C376C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3A674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DE6A0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310E6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6C8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376C8"/>
    <w:rsid w:val="00C71834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C4FBD"/>
  <w15:chartTrackingRefBased/>
  <w15:docId w15:val="{69EB28ED-A7A2-443B-A643-D85704E40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2024-06-23T15:23:00Z</dcterms:created>
  <dcterms:modified xsi:type="dcterms:W3CDTF">2024-06-23T15:24:00Z</dcterms:modified>
</cp:coreProperties>
</file>