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WOLFF, senior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Kingston upon Thames, Surrey. Husbandman.</w:t>
      </w: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Merton, Prior of St.Mary of Merton, Surrey(q.v.), brought a plaint</w:t>
      </w: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him.</w:t>
      </w: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6DF" w:rsidRDefault="006836DF" w:rsidP="006836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6DF" w:rsidRDefault="006836DF" w:rsidP="00564E3C">
      <w:pPr>
        <w:spacing w:after="0" w:line="240" w:lineRule="auto"/>
      </w:pPr>
      <w:r>
        <w:separator/>
      </w:r>
    </w:p>
  </w:endnote>
  <w:endnote w:type="continuationSeparator" w:id="0">
    <w:p w:rsidR="006836DF" w:rsidRDefault="006836D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36DF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6DF" w:rsidRDefault="006836DF" w:rsidP="00564E3C">
      <w:pPr>
        <w:spacing w:after="0" w:line="240" w:lineRule="auto"/>
      </w:pPr>
      <w:r>
        <w:separator/>
      </w:r>
    </w:p>
  </w:footnote>
  <w:footnote w:type="continuationSeparator" w:id="0">
    <w:p w:rsidR="006836DF" w:rsidRDefault="006836D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6DF"/>
    <w:rsid w:val="00372DC6"/>
    <w:rsid w:val="00564E3C"/>
    <w:rsid w:val="0064591D"/>
    <w:rsid w:val="006836D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D1BFE-7186-4541-8073-7B17D477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83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2016-01-09T20:06:00Z</dcterms:created>
  <dcterms:modified xsi:type="dcterms:W3CDTF">2016-01-09T20:07:00Z</dcterms:modified>
</cp:coreProperties>
</file>