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2ED0C" w14:textId="5579AA71" w:rsidR="006B2F86" w:rsidRDefault="00952893" w:rsidP="00E71FC3">
      <w:pPr>
        <w:pStyle w:val="NoSpacing"/>
      </w:pPr>
      <w:r>
        <w:rPr>
          <w:u w:val="single"/>
        </w:rPr>
        <w:t>Anthony WOLFF</w:t>
      </w:r>
      <w:r>
        <w:t xml:space="preserve">   </w:t>
      </w:r>
      <w:proofErr w:type="gramStart"/>
      <w:r>
        <w:t xml:space="preserve">   (</w:t>
      </w:r>
      <w:proofErr w:type="gramEnd"/>
      <w:r>
        <w:t>d.ca.1492)</w:t>
      </w:r>
    </w:p>
    <w:p w14:paraId="378C9FB9" w14:textId="75C3343E" w:rsidR="00952893" w:rsidRDefault="00952893" w:rsidP="00E71FC3">
      <w:pPr>
        <w:pStyle w:val="NoSpacing"/>
      </w:pPr>
      <w:r>
        <w:t xml:space="preserve">of </w:t>
      </w:r>
      <w:proofErr w:type="spellStart"/>
      <w:r>
        <w:t>Kentisbury</w:t>
      </w:r>
      <w:proofErr w:type="spellEnd"/>
      <w:r>
        <w:t>, Devon.</w:t>
      </w:r>
    </w:p>
    <w:p w14:paraId="5CB8335F" w14:textId="21979F4D" w:rsidR="00952893" w:rsidRDefault="00952893" w:rsidP="00E71FC3">
      <w:pPr>
        <w:pStyle w:val="NoSpacing"/>
      </w:pPr>
    </w:p>
    <w:p w14:paraId="50C71401" w14:textId="00574BB3" w:rsidR="00952893" w:rsidRDefault="00952893" w:rsidP="00E71FC3">
      <w:pPr>
        <w:pStyle w:val="NoSpacing"/>
      </w:pPr>
    </w:p>
    <w:p w14:paraId="6353B251" w14:textId="77777777" w:rsidR="00952893" w:rsidRDefault="00952893" w:rsidP="00952893">
      <w:pPr>
        <w:pStyle w:val="NoSpacing"/>
      </w:pPr>
      <w:r>
        <w:tab/>
        <w:t>1492</w:t>
      </w:r>
      <w:r>
        <w:tab/>
      </w:r>
      <w:r>
        <w:t>Probate of his Will.</w:t>
      </w:r>
    </w:p>
    <w:p w14:paraId="1CECB341" w14:textId="77777777" w:rsidR="00952893" w:rsidRDefault="00952893" w:rsidP="00952893">
      <w:pPr>
        <w:pStyle w:val="NoSpacing"/>
      </w:pPr>
      <w:r>
        <w:tab/>
      </w:r>
      <w:r>
        <w:tab/>
        <w:t>(Devon Wills Index, 1163-1999)</w:t>
      </w:r>
    </w:p>
    <w:p w14:paraId="3FA598AF" w14:textId="77777777" w:rsidR="00952893" w:rsidRDefault="00952893" w:rsidP="00952893">
      <w:pPr>
        <w:pStyle w:val="NoSpacing"/>
      </w:pPr>
    </w:p>
    <w:p w14:paraId="4EDF43C5" w14:textId="77777777" w:rsidR="00952893" w:rsidRDefault="00952893" w:rsidP="00952893">
      <w:pPr>
        <w:pStyle w:val="NoSpacing"/>
      </w:pPr>
    </w:p>
    <w:p w14:paraId="6637C05E" w14:textId="77777777" w:rsidR="00952893" w:rsidRDefault="00952893" w:rsidP="00952893">
      <w:pPr>
        <w:pStyle w:val="NoSpacing"/>
      </w:pPr>
      <w:r>
        <w:t>10 March 2018</w:t>
      </w:r>
    </w:p>
    <w:p w14:paraId="2FFFC3A2" w14:textId="4656E143" w:rsidR="00952893" w:rsidRPr="00952893" w:rsidRDefault="00952893" w:rsidP="00E71FC3">
      <w:pPr>
        <w:pStyle w:val="NoSpacing"/>
      </w:pPr>
      <w:bookmarkStart w:id="0" w:name="_GoBack"/>
      <w:bookmarkEnd w:id="0"/>
    </w:p>
    <w:sectPr w:rsidR="00952893" w:rsidRPr="0095289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B3EF1" w14:textId="77777777" w:rsidR="00952893" w:rsidRDefault="00952893" w:rsidP="00E71FC3">
      <w:pPr>
        <w:spacing w:after="0" w:line="240" w:lineRule="auto"/>
      </w:pPr>
      <w:r>
        <w:separator/>
      </w:r>
    </w:p>
  </w:endnote>
  <w:endnote w:type="continuationSeparator" w:id="0">
    <w:p w14:paraId="17344482" w14:textId="77777777" w:rsidR="00952893" w:rsidRDefault="009528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849B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B781C" w14:textId="77777777" w:rsidR="00952893" w:rsidRDefault="00952893" w:rsidP="00E71FC3">
      <w:pPr>
        <w:spacing w:after="0" w:line="240" w:lineRule="auto"/>
      </w:pPr>
      <w:r>
        <w:separator/>
      </w:r>
    </w:p>
  </w:footnote>
  <w:footnote w:type="continuationSeparator" w:id="0">
    <w:p w14:paraId="7CBA9FCC" w14:textId="77777777" w:rsidR="00952893" w:rsidRDefault="009528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893"/>
    <w:rsid w:val="001A7C09"/>
    <w:rsid w:val="00577BD5"/>
    <w:rsid w:val="00656CBA"/>
    <w:rsid w:val="006A1F77"/>
    <w:rsid w:val="00733BE7"/>
    <w:rsid w:val="009528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FEA9C"/>
  <w15:chartTrackingRefBased/>
  <w15:docId w15:val="{D13B9D6F-E53E-4536-955F-9724715CF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2018-03-10T21:16:00Z</dcterms:created>
  <dcterms:modified xsi:type="dcterms:W3CDTF">2018-03-10T21:18:00Z</dcterms:modified>
</cp:coreProperties>
</file>