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B42C5E" w14:textId="77777777" w:rsidR="001A38C0" w:rsidRDefault="001A38C0" w:rsidP="001A38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WOLFE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A16CC56" w14:textId="77777777" w:rsidR="001A38C0" w:rsidRDefault="001A38C0" w:rsidP="001A38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Hereford.</w:t>
      </w:r>
    </w:p>
    <w:p w14:paraId="77A9AF99" w14:textId="77777777" w:rsidR="001A38C0" w:rsidRDefault="001A38C0" w:rsidP="001A38C0">
      <w:pPr>
        <w:rPr>
          <w:rFonts w:ascii="Times New Roman" w:hAnsi="Times New Roman" w:cs="Times New Roman"/>
        </w:rPr>
      </w:pPr>
    </w:p>
    <w:p w14:paraId="43C267E9" w14:textId="77777777" w:rsidR="001A38C0" w:rsidRDefault="001A38C0" w:rsidP="001A38C0">
      <w:pPr>
        <w:rPr>
          <w:rFonts w:ascii="Times New Roman" w:hAnsi="Times New Roman" w:cs="Times New Roman"/>
        </w:rPr>
      </w:pPr>
    </w:p>
    <w:p w14:paraId="14191BB5" w14:textId="77777777" w:rsidR="001A38C0" w:rsidRDefault="001A38C0" w:rsidP="001A38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Henry Woodward of </w:t>
      </w:r>
      <w:proofErr w:type="spellStart"/>
      <w:r>
        <w:rPr>
          <w:rFonts w:ascii="Times New Roman" w:hAnsi="Times New Roman" w:cs="Times New Roman"/>
        </w:rPr>
        <w:t>Castlemorton</w:t>
      </w:r>
      <w:proofErr w:type="spellEnd"/>
      <w:r>
        <w:rPr>
          <w:rFonts w:ascii="Times New Roman" w:hAnsi="Times New Roman" w:cs="Times New Roman"/>
        </w:rPr>
        <w:t>,</w:t>
      </w:r>
    </w:p>
    <w:p w14:paraId="22489BDD" w14:textId="77777777" w:rsidR="001A38C0" w:rsidRDefault="001A38C0" w:rsidP="001A38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Worcestershire(q.v.), Henry </w:t>
      </w:r>
      <w:proofErr w:type="spellStart"/>
      <w:r>
        <w:rPr>
          <w:rFonts w:ascii="Times New Roman" w:hAnsi="Times New Roman" w:cs="Times New Roman"/>
        </w:rPr>
        <w:t>Walle</w:t>
      </w:r>
      <w:proofErr w:type="spellEnd"/>
      <w:r>
        <w:rPr>
          <w:rFonts w:ascii="Times New Roman" w:hAnsi="Times New Roman" w:cs="Times New Roman"/>
        </w:rPr>
        <w:t xml:space="preserve"> of Norton, Gloucestershire(q.v.),</w:t>
      </w:r>
    </w:p>
    <w:p w14:paraId="56902E19" w14:textId="77777777" w:rsidR="001A38C0" w:rsidRDefault="001A38C0" w:rsidP="001A38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David Burnham of Tewkesbury(q.v.) and John </w:t>
      </w:r>
      <w:proofErr w:type="spellStart"/>
      <w:r>
        <w:rPr>
          <w:rFonts w:ascii="Times New Roman" w:hAnsi="Times New Roman" w:cs="Times New Roman"/>
        </w:rPr>
        <w:t>Beseyes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Berrow</w:t>
      </w:r>
      <w:proofErr w:type="spellEnd"/>
      <w:r>
        <w:rPr>
          <w:rFonts w:ascii="Times New Roman" w:hAnsi="Times New Roman" w:cs="Times New Roman"/>
        </w:rPr>
        <w:t>,</w:t>
      </w:r>
    </w:p>
    <w:p w14:paraId="7445537D" w14:textId="77777777" w:rsidR="001A38C0" w:rsidRDefault="001A38C0" w:rsidP="001A38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Worcestershire(q.v.).</w:t>
      </w:r>
    </w:p>
    <w:p w14:paraId="22A0DD85" w14:textId="77777777" w:rsidR="001A38C0" w:rsidRDefault="001A38C0" w:rsidP="001A38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105EFB94" w14:textId="77777777" w:rsidR="001A38C0" w:rsidRDefault="001A38C0" w:rsidP="001A38C0">
      <w:pPr>
        <w:rPr>
          <w:rFonts w:ascii="Times New Roman" w:hAnsi="Times New Roman" w:cs="Times New Roman"/>
        </w:rPr>
      </w:pPr>
    </w:p>
    <w:p w14:paraId="26E62273" w14:textId="77777777" w:rsidR="001A38C0" w:rsidRDefault="001A38C0" w:rsidP="001A38C0">
      <w:pPr>
        <w:rPr>
          <w:rFonts w:ascii="Times New Roman" w:hAnsi="Times New Roman" w:cs="Times New Roman"/>
        </w:rPr>
      </w:pPr>
    </w:p>
    <w:p w14:paraId="65C46CC4" w14:textId="77777777" w:rsidR="001A38C0" w:rsidRDefault="001A38C0" w:rsidP="001A38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May 2019</w:t>
      </w:r>
    </w:p>
    <w:p w14:paraId="6B37CF42" w14:textId="77777777" w:rsidR="006B2F86" w:rsidRPr="00E71FC3" w:rsidRDefault="001A38C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4B064B" w14:textId="77777777" w:rsidR="001A38C0" w:rsidRDefault="001A38C0" w:rsidP="00E71FC3">
      <w:r>
        <w:separator/>
      </w:r>
    </w:p>
  </w:endnote>
  <w:endnote w:type="continuationSeparator" w:id="0">
    <w:p w14:paraId="279F6792" w14:textId="77777777" w:rsidR="001A38C0" w:rsidRDefault="001A38C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50EBD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171528" w14:textId="77777777" w:rsidR="001A38C0" w:rsidRDefault="001A38C0" w:rsidP="00E71FC3">
      <w:r>
        <w:separator/>
      </w:r>
    </w:p>
  </w:footnote>
  <w:footnote w:type="continuationSeparator" w:id="0">
    <w:p w14:paraId="52F78AF1" w14:textId="77777777" w:rsidR="001A38C0" w:rsidRDefault="001A38C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8C0"/>
    <w:rsid w:val="001A38C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76C0D"/>
  <w15:chartTrackingRefBased/>
  <w15:docId w15:val="{FFA7931D-D005-4399-8797-38D5B425F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8C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2019-05-09T20:43:00Z</dcterms:created>
  <dcterms:modified xsi:type="dcterms:W3CDTF">2019-05-09T20:44:00Z</dcterms:modified>
</cp:coreProperties>
</file>