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3C9" w:rsidRDefault="006873C9" w:rsidP="00687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WOLFE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873C9" w:rsidRDefault="006873C9" w:rsidP="00687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Dunwich, Suffolk. Mariner.</w:t>
      </w:r>
    </w:p>
    <w:p w:rsidR="006873C9" w:rsidRDefault="006873C9" w:rsidP="006873C9">
      <w:pPr>
        <w:rPr>
          <w:rFonts w:ascii="Times New Roman" w:hAnsi="Times New Roman" w:cs="Times New Roman"/>
        </w:rPr>
      </w:pPr>
    </w:p>
    <w:p w:rsidR="006873C9" w:rsidRDefault="006873C9" w:rsidP="006873C9">
      <w:pPr>
        <w:rPr>
          <w:rFonts w:ascii="Times New Roman" w:hAnsi="Times New Roman" w:cs="Times New Roman"/>
        </w:rPr>
      </w:pPr>
    </w:p>
    <w:p w:rsidR="006873C9" w:rsidRDefault="006873C9" w:rsidP="00687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Buknell</w:t>
      </w:r>
      <w:proofErr w:type="spellEnd"/>
      <w:r>
        <w:rPr>
          <w:rFonts w:ascii="Times New Roman" w:hAnsi="Times New Roman" w:cs="Times New Roman"/>
        </w:rPr>
        <w:t xml:space="preserve"> of New Windsor, Berkshire(q.v.), brought a plaint of debt</w:t>
      </w:r>
    </w:p>
    <w:p w:rsidR="006873C9" w:rsidRDefault="006873C9" w:rsidP="006873C9">
      <w:pPr>
        <w:ind w:left="1440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</w:rPr>
        <w:t xml:space="preserve">against him, 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Hugh John of Kingston upon Thames, Surrey(q.v.), and Henry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Watbroke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Staines, Middlesex(q.v.).</w:t>
      </w:r>
    </w:p>
    <w:p w:rsidR="006873C9" w:rsidRDefault="006873C9" w:rsidP="006873C9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6873C9" w:rsidRDefault="006873C9" w:rsidP="006873C9">
      <w:pPr>
        <w:rPr>
          <w:rFonts w:ascii="Times New Roman" w:hAnsi="Times New Roman" w:cs="Times New Roman"/>
        </w:rPr>
      </w:pPr>
    </w:p>
    <w:p w:rsidR="006873C9" w:rsidRDefault="006873C9" w:rsidP="006873C9">
      <w:pPr>
        <w:rPr>
          <w:rFonts w:ascii="Times New Roman" w:hAnsi="Times New Roman" w:cs="Times New Roman"/>
        </w:rPr>
      </w:pPr>
    </w:p>
    <w:p w:rsidR="006873C9" w:rsidRDefault="006873C9" w:rsidP="006873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May 2017</w:t>
      </w:r>
      <w:bookmarkStart w:id="0" w:name="_GoBack"/>
      <w:bookmarkEnd w:id="0"/>
    </w:p>
    <w:p w:rsidR="006B2F86" w:rsidRPr="00E71FC3" w:rsidRDefault="006873C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3C9" w:rsidRDefault="006873C9" w:rsidP="00E71FC3">
      <w:r>
        <w:separator/>
      </w:r>
    </w:p>
  </w:endnote>
  <w:endnote w:type="continuationSeparator" w:id="0">
    <w:p w:rsidR="006873C9" w:rsidRDefault="006873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3C9" w:rsidRDefault="006873C9" w:rsidP="00E71FC3">
      <w:r>
        <w:separator/>
      </w:r>
    </w:p>
  </w:footnote>
  <w:footnote w:type="continuationSeparator" w:id="0">
    <w:p w:rsidR="006873C9" w:rsidRDefault="006873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3C9"/>
    <w:rsid w:val="001A7C09"/>
    <w:rsid w:val="00577BD5"/>
    <w:rsid w:val="00656CBA"/>
    <w:rsid w:val="006873C9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FE1C5F-5700-42C4-9EFA-17143B3A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873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87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2017-05-08T21:19:00Z</dcterms:created>
  <dcterms:modified xsi:type="dcterms:W3CDTF">2017-05-08T21:19:00Z</dcterms:modified>
</cp:coreProperties>
</file>