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5974B" w14:textId="77777777" w:rsidR="00B66491" w:rsidRDefault="00B66491" w:rsidP="00B6649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WOLFE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1DA12FA" w14:textId="77777777" w:rsidR="00B66491" w:rsidRDefault="00B66491" w:rsidP="00B6649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London. Gentleman.</w:t>
      </w:r>
    </w:p>
    <w:p w14:paraId="5616EEE4" w14:textId="77777777" w:rsidR="00B66491" w:rsidRDefault="00B66491" w:rsidP="00B6649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8D77439" w14:textId="77777777" w:rsidR="00B66491" w:rsidRDefault="00B66491" w:rsidP="00B6649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C928EEB" w14:textId="77777777" w:rsidR="00B66491" w:rsidRDefault="00B66491" w:rsidP="00B6649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Richard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Masty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gentleman(q.v.), brought a plaint of debt against him and 26 others.</w:t>
      </w:r>
    </w:p>
    <w:p w14:paraId="6D818989" w14:textId="77777777" w:rsidR="00B66491" w:rsidRDefault="00B66491" w:rsidP="00B6649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1D864781" w14:textId="77777777" w:rsidR="00B66491" w:rsidRDefault="00B66491" w:rsidP="00B6649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371E7B8" w14:textId="77777777" w:rsidR="00B66491" w:rsidRDefault="00B66491" w:rsidP="00B6649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3D35F1B" w14:textId="77777777" w:rsidR="00B66491" w:rsidRDefault="00B66491" w:rsidP="00B6649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17 December 2021</w:t>
      </w:r>
    </w:p>
    <w:p w14:paraId="1EF26F6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40F8A" w14:textId="77777777" w:rsidR="00B66491" w:rsidRDefault="00B66491" w:rsidP="009139A6">
      <w:r>
        <w:separator/>
      </w:r>
    </w:p>
  </w:endnote>
  <w:endnote w:type="continuationSeparator" w:id="0">
    <w:p w14:paraId="41437277" w14:textId="77777777" w:rsidR="00B66491" w:rsidRDefault="00B664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805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CBB1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88A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7E103" w14:textId="77777777" w:rsidR="00B66491" w:rsidRDefault="00B66491" w:rsidP="009139A6">
      <w:r>
        <w:separator/>
      </w:r>
    </w:p>
  </w:footnote>
  <w:footnote w:type="continuationSeparator" w:id="0">
    <w:p w14:paraId="787649EC" w14:textId="77777777" w:rsidR="00B66491" w:rsidRDefault="00B664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4A8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B30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A69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491"/>
    <w:rsid w:val="000666E0"/>
    <w:rsid w:val="002510B7"/>
    <w:rsid w:val="005C130B"/>
    <w:rsid w:val="00826F5C"/>
    <w:rsid w:val="009139A6"/>
    <w:rsid w:val="009448BB"/>
    <w:rsid w:val="00A3176C"/>
    <w:rsid w:val="00AE65F8"/>
    <w:rsid w:val="00B66491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07B3E"/>
  <w15:chartTrackingRefBased/>
  <w15:docId w15:val="{18A23317-C872-4E1B-9198-8478353A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664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2022-01-18T08:10:00Z</dcterms:created>
  <dcterms:modified xsi:type="dcterms:W3CDTF">2022-01-18T08:11:00Z</dcterms:modified>
</cp:coreProperties>
</file>