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ABA07" w14:textId="77777777" w:rsidR="00201A35" w:rsidRDefault="00201A35" w:rsidP="00201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WOLFE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02F7503" w14:textId="77777777" w:rsidR="00201A35" w:rsidRDefault="00201A35" w:rsidP="00201A35">
      <w:pPr>
        <w:jc w:val="both"/>
        <w:rPr>
          <w:rFonts w:ascii="Times New Roman" w:hAnsi="Times New Roman" w:cs="Times New Roman"/>
        </w:rPr>
      </w:pPr>
    </w:p>
    <w:p w14:paraId="77A8BF17" w14:textId="77777777" w:rsidR="00201A35" w:rsidRDefault="00201A35" w:rsidP="00201A35">
      <w:pPr>
        <w:jc w:val="both"/>
        <w:rPr>
          <w:rFonts w:ascii="Times New Roman" w:hAnsi="Times New Roman" w:cs="Times New Roman"/>
        </w:rPr>
      </w:pPr>
    </w:p>
    <w:p w14:paraId="1FB7CEBE" w14:textId="77777777" w:rsidR="00201A35" w:rsidRDefault="00201A35" w:rsidP="00201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Masty</w:t>
      </w:r>
      <w:proofErr w:type="spellEnd"/>
      <w:r>
        <w:rPr>
          <w:rFonts w:ascii="Times New Roman" w:hAnsi="Times New Roman" w:cs="Times New Roman"/>
        </w:rPr>
        <w:t>(q.v.) brought a plaint of debt against him and 28 others.</w:t>
      </w:r>
    </w:p>
    <w:p w14:paraId="69830C63" w14:textId="77777777" w:rsidR="00201A35" w:rsidRDefault="00201A35" w:rsidP="00201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37F2919" w14:textId="77777777" w:rsidR="00201A35" w:rsidRDefault="00201A35" w:rsidP="00201A35">
      <w:pPr>
        <w:jc w:val="both"/>
        <w:rPr>
          <w:rFonts w:ascii="Times New Roman" w:hAnsi="Times New Roman" w:cs="Times New Roman"/>
        </w:rPr>
      </w:pPr>
    </w:p>
    <w:p w14:paraId="20589CF2" w14:textId="77777777" w:rsidR="00201A35" w:rsidRDefault="00201A35" w:rsidP="00201A35">
      <w:pPr>
        <w:jc w:val="both"/>
        <w:rPr>
          <w:rFonts w:ascii="Times New Roman" w:hAnsi="Times New Roman" w:cs="Times New Roman"/>
        </w:rPr>
      </w:pPr>
    </w:p>
    <w:p w14:paraId="0289A2DF" w14:textId="77777777" w:rsidR="00201A35" w:rsidRDefault="00201A35" w:rsidP="00201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April 2018</w:t>
      </w:r>
    </w:p>
    <w:p w14:paraId="18A5AFFA" w14:textId="77777777" w:rsidR="006B2F86" w:rsidRPr="00E71FC3" w:rsidRDefault="00201A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5F8A7" w14:textId="77777777" w:rsidR="00201A35" w:rsidRDefault="00201A35" w:rsidP="00E71FC3">
      <w:r>
        <w:separator/>
      </w:r>
    </w:p>
  </w:endnote>
  <w:endnote w:type="continuationSeparator" w:id="0">
    <w:p w14:paraId="61778947" w14:textId="77777777" w:rsidR="00201A35" w:rsidRDefault="00201A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A13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CCA43" w14:textId="77777777" w:rsidR="00201A35" w:rsidRDefault="00201A35" w:rsidP="00E71FC3">
      <w:r>
        <w:separator/>
      </w:r>
    </w:p>
  </w:footnote>
  <w:footnote w:type="continuationSeparator" w:id="0">
    <w:p w14:paraId="72AFD8A1" w14:textId="77777777" w:rsidR="00201A35" w:rsidRDefault="00201A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35"/>
    <w:rsid w:val="001A7C09"/>
    <w:rsid w:val="00201A3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F2AA0"/>
  <w15:chartTrackingRefBased/>
  <w15:docId w15:val="{F039BAEE-BAD5-4A73-B1FB-FAB1980C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A3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01A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2018-05-10T20:47:00Z</dcterms:created>
  <dcterms:modified xsi:type="dcterms:W3CDTF">2018-05-10T20:47:00Z</dcterms:modified>
</cp:coreProperties>
</file>