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45708" w14:textId="77777777" w:rsidR="007004D0" w:rsidRDefault="007004D0" w:rsidP="00700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WOLFE</w:t>
      </w:r>
      <w:r>
        <w:rPr>
          <w:rFonts w:ascii="Times New Roman" w:hAnsi="Times New Roman" w:cs="Times New Roman"/>
          <w:sz w:val="24"/>
          <w:szCs w:val="24"/>
        </w:rPr>
        <w:t xml:space="preserve">      (d.1483)</w:t>
      </w:r>
    </w:p>
    <w:p w14:paraId="666B8BF2" w14:textId="77777777" w:rsidR="007004D0" w:rsidRDefault="007004D0" w:rsidP="007004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E4AC0A" w14:textId="77777777" w:rsidR="007004D0" w:rsidRDefault="007004D0" w:rsidP="007004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A8CF67" w14:textId="77777777" w:rsidR="007004D0" w:rsidRDefault="007004D0" w:rsidP="00700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Joan(q.v.).</w:t>
      </w:r>
    </w:p>
    <w:p w14:paraId="60297F1A" w14:textId="77777777" w:rsidR="007004D0" w:rsidRDefault="007004D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1483-5,</w:t>
      </w:r>
    </w:p>
    <w:p w14:paraId="32FDFCBC" w14:textId="77777777" w:rsidR="007004D0" w:rsidRDefault="007004D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 12)</w:t>
      </w:r>
    </w:p>
    <w:p w14:paraId="54D58E8A" w14:textId="77777777" w:rsidR="007004D0" w:rsidRDefault="007004D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Son:   Anthony(q.v.).   (ibid.)</w:t>
      </w:r>
    </w:p>
    <w:p w14:paraId="1FCA2099" w14:textId="77777777" w:rsidR="007004D0" w:rsidRDefault="007004D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851469B" w14:textId="355872EF" w:rsidR="007004D0" w:rsidRDefault="007004D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10D768A" w14:textId="77777777" w:rsidR="00D475B0" w:rsidRDefault="00D475B0" w:rsidP="00D475B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4 Feb.1452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They were granted the manor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Kentisbury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Devon, by William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Velecote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(q.v.),</w:t>
      </w:r>
    </w:p>
    <w:p w14:paraId="1D3E108B" w14:textId="412284C2" w:rsidR="00D475B0" w:rsidRDefault="00D475B0" w:rsidP="00D475B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Quause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Romesham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(q.v.).  (ibid.)</w:t>
      </w:r>
    </w:p>
    <w:p w14:paraId="510E648D" w14:textId="77777777" w:rsidR="007004D0" w:rsidRDefault="007004D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Mar.1483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died.   (ibid.)</w:t>
      </w:r>
    </w:p>
    <w:p w14:paraId="30345090" w14:textId="77777777" w:rsidR="007004D0" w:rsidRDefault="007004D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20367E5" w14:textId="77777777" w:rsidR="007004D0" w:rsidRDefault="007004D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7B5B640" w14:textId="2A80E01C" w:rsidR="007004D0" w:rsidRDefault="007004D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July 2021</w:t>
      </w:r>
    </w:p>
    <w:p w14:paraId="2D22669E" w14:textId="1BC78A13" w:rsidR="00D475B0" w:rsidRDefault="00D475B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108CA1A" w14:textId="593E210F" w:rsidR="00D475B0" w:rsidRDefault="00D475B0" w:rsidP="007004D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BBD98DD" w14:textId="77777777" w:rsidR="00D475B0" w:rsidRDefault="00D475B0" w:rsidP="00D475B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39E57E9" w14:textId="77777777" w:rsidR="00D475B0" w:rsidRDefault="00D475B0" w:rsidP="00D475B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3E4A9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146CF" w14:textId="77777777" w:rsidR="00042869" w:rsidRDefault="00042869" w:rsidP="009139A6">
      <w:r>
        <w:separator/>
      </w:r>
    </w:p>
  </w:endnote>
  <w:endnote w:type="continuationSeparator" w:id="0">
    <w:p w14:paraId="62C46DF7" w14:textId="77777777" w:rsidR="00042869" w:rsidRDefault="000428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4D7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38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FD5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4B9F9" w14:textId="77777777" w:rsidR="00042869" w:rsidRDefault="00042869" w:rsidP="009139A6">
      <w:r>
        <w:separator/>
      </w:r>
    </w:p>
  </w:footnote>
  <w:footnote w:type="continuationSeparator" w:id="0">
    <w:p w14:paraId="03AC4775" w14:textId="77777777" w:rsidR="00042869" w:rsidRDefault="000428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D69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470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D4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4D0"/>
    <w:rsid w:val="00042869"/>
    <w:rsid w:val="000666E0"/>
    <w:rsid w:val="002510B7"/>
    <w:rsid w:val="005C130B"/>
    <w:rsid w:val="007004D0"/>
    <w:rsid w:val="00826F5C"/>
    <w:rsid w:val="009139A6"/>
    <w:rsid w:val="009448BB"/>
    <w:rsid w:val="00A3176C"/>
    <w:rsid w:val="00AE65F8"/>
    <w:rsid w:val="00BA00AB"/>
    <w:rsid w:val="00CB4ED9"/>
    <w:rsid w:val="00D475B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5AD3F"/>
  <w15:chartTrackingRefBased/>
  <w15:docId w15:val="{73BE3D3D-F429-45E6-9521-419C4821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2021-07-20T15:07:00Z</dcterms:created>
  <dcterms:modified xsi:type="dcterms:W3CDTF">2022-04-18T07:40:00Z</dcterms:modified>
</cp:coreProperties>
</file>