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FFABE1" w14:textId="77777777" w:rsidR="00744BB5" w:rsidRDefault="00744BB5" w:rsidP="00744B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Joan WOLFE</w:t>
      </w:r>
      <w:r>
        <w:rPr>
          <w:rFonts w:ascii="Times New Roman" w:hAnsi="Times New Roman" w:cs="Times New Roman"/>
        </w:rPr>
        <w:t xml:space="preserve">        (fl.1484)</w:t>
      </w:r>
    </w:p>
    <w:p w14:paraId="52719DFF" w14:textId="77777777" w:rsidR="00744BB5" w:rsidRDefault="00744BB5" w:rsidP="00744B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Kentisbury</w:t>
      </w:r>
      <w:proofErr w:type="spellEnd"/>
      <w:r>
        <w:rPr>
          <w:rFonts w:ascii="Times New Roman" w:hAnsi="Times New Roman" w:cs="Times New Roman"/>
        </w:rPr>
        <w:t>, Devon. Widow.</w:t>
      </w:r>
    </w:p>
    <w:p w14:paraId="6BC70F82" w14:textId="77777777" w:rsidR="00744BB5" w:rsidRDefault="00744BB5" w:rsidP="00744BB5">
      <w:pPr>
        <w:rPr>
          <w:rFonts w:ascii="Times New Roman" w:hAnsi="Times New Roman" w:cs="Times New Roman"/>
        </w:rPr>
      </w:pPr>
    </w:p>
    <w:p w14:paraId="4EAAE031" w14:textId="77777777" w:rsidR="00744BB5" w:rsidRDefault="00744BB5" w:rsidP="00744BB5">
      <w:pPr>
        <w:rPr>
          <w:rFonts w:ascii="Times New Roman" w:hAnsi="Times New Roman" w:cs="Times New Roman"/>
        </w:rPr>
      </w:pPr>
    </w:p>
    <w:p w14:paraId="0C679C48" w14:textId="77777777" w:rsidR="00744BB5" w:rsidRDefault="00744BB5" w:rsidP="00744B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= John(q.v.).</w:t>
      </w:r>
    </w:p>
    <w:p w14:paraId="7DE33FE2" w14:textId="77777777" w:rsidR="00744BB5" w:rsidRDefault="00744BB5" w:rsidP="00744B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CB786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1216B71E" w14:textId="77777777" w:rsidR="00744BB5" w:rsidRDefault="00744BB5" w:rsidP="00744BB5">
      <w:pPr>
        <w:rPr>
          <w:rFonts w:ascii="Times New Roman" w:hAnsi="Times New Roman" w:cs="Times New Roman"/>
        </w:rPr>
      </w:pPr>
    </w:p>
    <w:p w14:paraId="0C7BB0AD" w14:textId="77777777" w:rsidR="00744BB5" w:rsidRDefault="00744BB5" w:rsidP="00744BB5">
      <w:pPr>
        <w:rPr>
          <w:rFonts w:ascii="Times New Roman" w:hAnsi="Times New Roman" w:cs="Times New Roman"/>
        </w:rPr>
      </w:pPr>
    </w:p>
    <w:p w14:paraId="0BECD995" w14:textId="77777777" w:rsidR="000F0EDF" w:rsidRDefault="000F0EDF" w:rsidP="000F0EDF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1484</w:t>
      </w:r>
      <w:r>
        <w:rPr>
          <w:rFonts w:ascii="Times New Roman" w:hAnsi="Times New Roman" w:cs="Times New Roman"/>
        </w:rPr>
        <w:tab/>
        <w:t xml:space="preserve">Roger </w:t>
      </w:r>
      <w:proofErr w:type="spellStart"/>
      <w:r>
        <w:rPr>
          <w:rFonts w:ascii="Times New Roman" w:hAnsi="Times New Roman" w:cs="Times New Roman"/>
        </w:rPr>
        <w:t>Werthe</w:t>
      </w:r>
      <w:proofErr w:type="spellEnd"/>
      <w:r>
        <w:rPr>
          <w:rFonts w:ascii="Times New Roman" w:hAnsi="Times New Roman" w:cs="Times New Roman"/>
        </w:rPr>
        <w:t>(q.v.) brought a plaint of debt against her and Anthony Wolfe(q.v.), as the executors of John Wolfe(q.v.).</w:t>
      </w:r>
    </w:p>
    <w:p w14:paraId="11C349A4" w14:textId="1863DF6B" w:rsidR="000F0EDF" w:rsidRDefault="000F0EDF" w:rsidP="000F0E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7" w:history="1">
        <w:r w:rsidRPr="00C62077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13B38CB3" w14:textId="77777777" w:rsidR="00744BB5" w:rsidRDefault="00744BB5" w:rsidP="00744BB5">
      <w:pPr>
        <w:rPr>
          <w:rFonts w:ascii="Times New Roman" w:hAnsi="Times New Roman" w:cs="Times New Roman"/>
        </w:rPr>
      </w:pPr>
    </w:p>
    <w:p w14:paraId="6A295DEE" w14:textId="77777777" w:rsidR="00744BB5" w:rsidRDefault="00744BB5" w:rsidP="00744BB5">
      <w:pPr>
        <w:rPr>
          <w:rFonts w:ascii="Times New Roman" w:hAnsi="Times New Roman" w:cs="Times New Roman"/>
        </w:rPr>
      </w:pPr>
    </w:p>
    <w:p w14:paraId="5005686C" w14:textId="27E86245" w:rsidR="00744BB5" w:rsidRDefault="00744BB5" w:rsidP="00744B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 March 2019</w:t>
      </w:r>
    </w:p>
    <w:p w14:paraId="190EC284" w14:textId="7FF0E781" w:rsidR="000F0EDF" w:rsidRDefault="000F0EDF" w:rsidP="00744B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27 December 2019</w:t>
      </w:r>
      <w:bookmarkStart w:id="0" w:name="_GoBack"/>
      <w:bookmarkEnd w:id="0"/>
    </w:p>
    <w:p w14:paraId="3517F483" w14:textId="77777777" w:rsidR="006B2F86" w:rsidRPr="00E71FC3" w:rsidRDefault="004A5EA4" w:rsidP="00E71FC3">
      <w:pPr>
        <w:pStyle w:val="NoSpacing"/>
      </w:pPr>
    </w:p>
    <w:sectPr w:rsidR="006B2F86" w:rsidRPr="00E71FC3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B0656C" w14:textId="77777777" w:rsidR="004A5EA4" w:rsidRDefault="004A5EA4" w:rsidP="00E71FC3">
      <w:r>
        <w:separator/>
      </w:r>
    </w:p>
  </w:endnote>
  <w:endnote w:type="continuationSeparator" w:id="0">
    <w:p w14:paraId="216A3A73" w14:textId="77777777" w:rsidR="004A5EA4" w:rsidRDefault="004A5EA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61243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3B9A88" w14:textId="77777777" w:rsidR="004A5EA4" w:rsidRDefault="004A5EA4" w:rsidP="00E71FC3">
      <w:r>
        <w:separator/>
      </w:r>
    </w:p>
  </w:footnote>
  <w:footnote w:type="continuationSeparator" w:id="0">
    <w:p w14:paraId="02D1C648" w14:textId="77777777" w:rsidR="004A5EA4" w:rsidRDefault="004A5EA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BB5"/>
    <w:rsid w:val="000F0EDF"/>
    <w:rsid w:val="001A7C09"/>
    <w:rsid w:val="004A5EA4"/>
    <w:rsid w:val="00577BD5"/>
    <w:rsid w:val="00656CBA"/>
    <w:rsid w:val="006A1F77"/>
    <w:rsid w:val="00733BE7"/>
    <w:rsid w:val="00744BB5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5FE173"/>
  <w15:chartTrackingRefBased/>
  <w15:docId w15:val="{93E3C85E-CD9A-42A3-ADF3-F131A10BD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4BB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744BB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8Pl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2019-04-05T19:10:00Z</dcterms:created>
  <dcterms:modified xsi:type="dcterms:W3CDTF">2019-12-27T09:35:00Z</dcterms:modified>
</cp:coreProperties>
</file>