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A4798" w14:textId="543FA3B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Joan WOLFE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fl.1483)</w:t>
      </w:r>
    </w:p>
    <w:p w14:paraId="28787707" w14:textId="307B0F53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C07BD70" w14:textId="35A1480E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979D422" w14:textId="7A8683D6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= Jo</w:t>
      </w:r>
      <w:r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n(q.v.).</w:t>
      </w:r>
    </w:p>
    <w:p w14:paraId="21CBC976" w14:textId="77777777" w:rsidR="00D13BC4" w:rsidRDefault="00D13BC4" w:rsidP="00D13BC4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FC74AF" w14:textId="7777777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p.12)</w:t>
      </w:r>
    </w:p>
    <w:p w14:paraId="6D15159E" w14:textId="7777777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CEB4981" w14:textId="7777777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96FC47C" w14:textId="7777777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4 Feb.1452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They were granted the manor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Kentisbury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Devon, by William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Velecote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(q.v.),</w:t>
      </w:r>
    </w:p>
    <w:p w14:paraId="5FD1B518" w14:textId="7777777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Quause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Romesham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(q.v.).  (ibid.)</w:t>
      </w:r>
    </w:p>
    <w:p w14:paraId="0B1D30B7" w14:textId="7777777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9E28B88" w14:textId="77777777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756013A" w14:textId="030FE34F" w:rsid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 July 2021</w:t>
      </w:r>
    </w:p>
    <w:p w14:paraId="7B97F1A5" w14:textId="77777777" w:rsidR="00D13BC4" w:rsidRPr="00D13BC4" w:rsidRDefault="00D13BC4" w:rsidP="00D13BC4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AE6FFD5" w14:textId="48417B7F" w:rsidR="00691A92" w:rsidRPr="00691A92" w:rsidRDefault="00691A92" w:rsidP="00691A9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4D8D6CE" w14:textId="718C6BBB" w:rsidR="00691A92" w:rsidRPr="00691A92" w:rsidRDefault="00691A92" w:rsidP="00691A9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89EB2A3" w14:textId="6546D576" w:rsidR="00691A92" w:rsidRPr="00691A92" w:rsidRDefault="00691A92" w:rsidP="00691A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91A92" w:rsidRPr="00691A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6AB56" w14:textId="77777777" w:rsidR="00691A92" w:rsidRDefault="00691A92" w:rsidP="009139A6">
      <w:r>
        <w:separator/>
      </w:r>
    </w:p>
  </w:endnote>
  <w:endnote w:type="continuationSeparator" w:id="0">
    <w:p w14:paraId="0756D6E4" w14:textId="77777777" w:rsidR="00691A92" w:rsidRDefault="00691A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7E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521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22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99CF1" w14:textId="77777777" w:rsidR="00691A92" w:rsidRDefault="00691A92" w:rsidP="009139A6">
      <w:r>
        <w:separator/>
      </w:r>
    </w:p>
  </w:footnote>
  <w:footnote w:type="continuationSeparator" w:id="0">
    <w:p w14:paraId="29E5C5C7" w14:textId="77777777" w:rsidR="00691A92" w:rsidRDefault="00691A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7C3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D7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EB8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92"/>
    <w:rsid w:val="000666E0"/>
    <w:rsid w:val="002510B7"/>
    <w:rsid w:val="005C130B"/>
    <w:rsid w:val="00607B97"/>
    <w:rsid w:val="00691A92"/>
    <w:rsid w:val="00826F5C"/>
    <w:rsid w:val="009139A6"/>
    <w:rsid w:val="009448BB"/>
    <w:rsid w:val="00A3176C"/>
    <w:rsid w:val="00AE65F8"/>
    <w:rsid w:val="00BA00AB"/>
    <w:rsid w:val="00CB4ED9"/>
    <w:rsid w:val="00D13BC4"/>
    <w:rsid w:val="00E26AE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CD098"/>
  <w15:chartTrackingRefBased/>
  <w15:docId w15:val="{BC1F8389-87C2-4F36-8FC5-6BF461B0C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82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2021-07-24T14:18:00Z</dcterms:created>
  <dcterms:modified xsi:type="dcterms:W3CDTF">2021-07-24T15:43:00Z</dcterms:modified>
</cp:coreProperties>
</file>