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A1E47" w14:textId="6B359C86" w:rsid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Anthony WOLFE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fl.1483)</w:t>
      </w:r>
    </w:p>
    <w:p w14:paraId="02C2C070" w14:textId="045D30A1" w:rsid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61F3CDA" w14:textId="776E2FAE" w:rsid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9281582" w14:textId="5C2DD9D4" w:rsid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Son of John Wolfe(q.v.) and his wife, Joan(q.v.).</w:t>
      </w:r>
    </w:p>
    <w:p w14:paraId="3C5E6F76" w14:textId="77777777" w:rsid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1483-5,</w:t>
      </w:r>
    </w:p>
    <w:p w14:paraId="660A835D" w14:textId="10287292" w:rsid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12)</w:t>
      </w:r>
    </w:p>
    <w:p w14:paraId="7AC003C2" w14:textId="335D1693" w:rsid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37CADD" w14:textId="186E4260" w:rsid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8F5184B" w14:textId="1E701235" w:rsid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 Mar.1483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His father died.   (ibid.)</w:t>
      </w:r>
    </w:p>
    <w:p w14:paraId="4C774FFF" w14:textId="1844D430" w:rsid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38CF428" w14:textId="717F5747" w:rsid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D443A33" w14:textId="17674A79" w:rsidR="007F4602" w:rsidRPr="007F4602" w:rsidRDefault="007F4602" w:rsidP="007F460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July 2021</w:t>
      </w:r>
    </w:p>
    <w:sectPr w:rsidR="007F4602" w:rsidRPr="007F46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19F7E" w14:textId="77777777" w:rsidR="007F4602" w:rsidRDefault="007F4602" w:rsidP="009139A6">
      <w:r>
        <w:separator/>
      </w:r>
    </w:p>
  </w:endnote>
  <w:endnote w:type="continuationSeparator" w:id="0">
    <w:p w14:paraId="501BB2F0" w14:textId="77777777" w:rsidR="007F4602" w:rsidRDefault="007F46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5BE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9BB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C21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97BA0" w14:textId="77777777" w:rsidR="007F4602" w:rsidRDefault="007F4602" w:rsidP="009139A6">
      <w:r>
        <w:separator/>
      </w:r>
    </w:p>
  </w:footnote>
  <w:footnote w:type="continuationSeparator" w:id="0">
    <w:p w14:paraId="412D644C" w14:textId="77777777" w:rsidR="007F4602" w:rsidRDefault="007F46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4BE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91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16B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602"/>
    <w:rsid w:val="000666E0"/>
    <w:rsid w:val="002510B7"/>
    <w:rsid w:val="005C130B"/>
    <w:rsid w:val="007F460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8DE6B"/>
  <w15:chartTrackingRefBased/>
  <w15:docId w15:val="{3E3FACDD-EBD5-49DD-9222-6279BCA2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2021-07-20T15:00:00Z</dcterms:created>
  <dcterms:modified xsi:type="dcterms:W3CDTF">2021-07-20T15:08:00Z</dcterms:modified>
</cp:coreProperties>
</file>