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7CA" w:rsidRDefault="00EB77CA" w:rsidP="00EB77CA">
      <w:pPr>
        <w:pStyle w:val="NoSpacing"/>
      </w:pPr>
      <w:r>
        <w:rPr>
          <w:u w:val="single"/>
        </w:rPr>
        <w:t>William WOLF</w:t>
      </w:r>
      <w:r>
        <w:t xml:space="preserve">    </w:t>
      </w:r>
      <w:proofErr w:type="gramStart"/>
      <w:r>
        <w:t xml:space="preserve">   (</w:t>
      </w:r>
      <w:proofErr w:type="gramEnd"/>
      <w:r>
        <w:t>fl.1429)</w:t>
      </w:r>
    </w:p>
    <w:p w:rsidR="00EB77CA" w:rsidRDefault="00EB77CA" w:rsidP="00EB77CA">
      <w:pPr>
        <w:pStyle w:val="NoSpacing"/>
      </w:pPr>
      <w:r>
        <w:t>of Exeter Cathedral.</w:t>
      </w:r>
    </w:p>
    <w:p w:rsidR="00EB77CA" w:rsidRDefault="00EB77CA" w:rsidP="00EB77CA">
      <w:pPr>
        <w:pStyle w:val="NoSpacing"/>
      </w:pPr>
    </w:p>
    <w:p w:rsidR="00EB77CA" w:rsidRDefault="00EB77CA" w:rsidP="00EB77CA">
      <w:pPr>
        <w:pStyle w:val="NoSpacing"/>
      </w:pPr>
    </w:p>
    <w:p w:rsidR="00D07892" w:rsidRDefault="00D07892" w:rsidP="00D07892">
      <w:pPr>
        <w:pStyle w:val="NoSpacing"/>
      </w:pPr>
      <w:r>
        <w:t>21 Dec.1426</w:t>
      </w:r>
      <w:r>
        <w:tab/>
        <w:t>He was ordained acolyte in the Bishop’s Palace, Exeter, by the Bishop.</w:t>
      </w:r>
    </w:p>
    <w:p w:rsidR="00D07892" w:rsidRDefault="00D07892" w:rsidP="00D07892">
      <w:pPr>
        <w:pStyle w:val="NoSpacing"/>
      </w:pPr>
      <w:r>
        <w:tab/>
      </w:r>
      <w:r>
        <w:tab/>
        <w:t>(“Register of Edmund Lacy, Bishop of Exeter 1420-55” part 4 pp.105-6)</w:t>
      </w:r>
    </w:p>
    <w:p w:rsidR="00EB77CA" w:rsidRDefault="00EB77CA" w:rsidP="00EB77CA">
      <w:pPr>
        <w:pStyle w:val="NoSpacing"/>
      </w:pPr>
      <w:r>
        <w:t>12 Mar.1429</w:t>
      </w:r>
      <w:r>
        <w:tab/>
        <w:t xml:space="preserve">He was ordained subdeacon in the parish church of </w:t>
      </w:r>
      <w:proofErr w:type="spellStart"/>
      <w:r>
        <w:t>Chudleigh</w:t>
      </w:r>
      <w:proofErr w:type="spellEnd"/>
      <w:r>
        <w:t>, Devon, by</w:t>
      </w:r>
    </w:p>
    <w:p w:rsidR="00EB77CA" w:rsidRDefault="00EB77CA" w:rsidP="00EB77CA">
      <w:pPr>
        <w:pStyle w:val="NoSpacing"/>
      </w:pPr>
      <w:r>
        <w:tab/>
      </w:r>
      <w:r>
        <w:tab/>
        <w:t>the Bishop.</w:t>
      </w:r>
    </w:p>
    <w:p w:rsidR="00EB77CA" w:rsidRDefault="00EB77CA" w:rsidP="00EB77CA">
      <w:pPr>
        <w:pStyle w:val="NoSpacing"/>
      </w:pPr>
      <w:r>
        <w:tab/>
      </w:r>
      <w:r>
        <w:tab/>
        <w:t>(“Register of Edmund Lacy, Bishop of Exeter 1420-55” part 4 p.124)</w:t>
      </w:r>
    </w:p>
    <w:p w:rsidR="008F2F11" w:rsidRDefault="008F2F11" w:rsidP="008F2F11">
      <w:pPr>
        <w:pStyle w:val="NoSpacing"/>
      </w:pPr>
      <w:r>
        <w:t>26 Mar.</w:t>
      </w:r>
      <w:r>
        <w:tab/>
        <w:t xml:space="preserve">He was ordained deacon in the chapel within the manor of </w:t>
      </w:r>
      <w:proofErr w:type="spellStart"/>
      <w:r>
        <w:t>Crediton</w:t>
      </w:r>
      <w:proofErr w:type="spellEnd"/>
      <w:r>
        <w:t>.</w:t>
      </w:r>
    </w:p>
    <w:p w:rsidR="008F2F11" w:rsidRDefault="008F2F11" w:rsidP="008F2F11">
      <w:pPr>
        <w:pStyle w:val="NoSpacing"/>
      </w:pPr>
      <w:r>
        <w:tab/>
      </w:r>
      <w:r>
        <w:tab/>
        <w:t>(ibid.p.126)</w:t>
      </w:r>
    </w:p>
    <w:p w:rsidR="006F5D33" w:rsidRDefault="006F5D33" w:rsidP="008F2F11">
      <w:pPr>
        <w:pStyle w:val="NoSpacing"/>
      </w:pPr>
      <w:r>
        <w:t>21 May</w:t>
      </w:r>
      <w:r>
        <w:tab/>
        <w:t xml:space="preserve">He was ordained priest in </w:t>
      </w:r>
      <w:proofErr w:type="spellStart"/>
      <w:r>
        <w:t>Chudleigh</w:t>
      </w:r>
      <w:proofErr w:type="spellEnd"/>
      <w:r>
        <w:t xml:space="preserve"> </w:t>
      </w:r>
      <w:proofErr w:type="spellStart"/>
      <w:r>
        <w:t>Parich</w:t>
      </w:r>
      <w:proofErr w:type="spellEnd"/>
      <w:r>
        <w:t xml:space="preserve"> Church by the Bishop.</w:t>
      </w:r>
    </w:p>
    <w:p w:rsidR="006F5D33" w:rsidRDefault="006F5D33" w:rsidP="008F2F11">
      <w:pPr>
        <w:pStyle w:val="NoSpacing"/>
      </w:pPr>
      <w:r>
        <w:tab/>
      </w:r>
      <w:r>
        <w:tab/>
        <w:t>(ibid.p.127)</w:t>
      </w:r>
    </w:p>
    <w:p w:rsidR="008F2F11" w:rsidRDefault="008F2F11" w:rsidP="00EB77CA">
      <w:pPr>
        <w:pStyle w:val="NoSpacing"/>
      </w:pPr>
    </w:p>
    <w:p w:rsidR="00D07892" w:rsidRDefault="00D07892" w:rsidP="00EB77CA">
      <w:pPr>
        <w:pStyle w:val="NoSpacing"/>
      </w:pPr>
    </w:p>
    <w:p w:rsidR="006F5D33" w:rsidRDefault="006F5D33" w:rsidP="00EB77CA">
      <w:pPr>
        <w:pStyle w:val="NoSpacing"/>
      </w:pPr>
      <w:r>
        <w:t xml:space="preserve">  5 July 2016</w:t>
      </w:r>
    </w:p>
    <w:p w:rsidR="00D07892" w:rsidRPr="008A458A" w:rsidRDefault="00D07892" w:rsidP="00EB77CA">
      <w:pPr>
        <w:pStyle w:val="NoSpacing"/>
      </w:pPr>
      <w:r>
        <w:t xml:space="preserve"> 7 November 2016</w:t>
      </w:r>
      <w:bookmarkStart w:id="0" w:name="_GoBack"/>
      <w:bookmarkEnd w:id="0"/>
    </w:p>
    <w:p w:rsidR="006B2F86" w:rsidRPr="00EB77CA" w:rsidRDefault="00D07892" w:rsidP="00E71FC3">
      <w:pPr>
        <w:pStyle w:val="NoSpacing"/>
      </w:pPr>
    </w:p>
    <w:sectPr w:rsidR="006B2F86" w:rsidRPr="00EB77C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7CA" w:rsidRDefault="00EB77CA" w:rsidP="00E71FC3">
      <w:pPr>
        <w:spacing w:after="0" w:line="240" w:lineRule="auto"/>
      </w:pPr>
      <w:r>
        <w:separator/>
      </w:r>
    </w:p>
  </w:endnote>
  <w:endnote w:type="continuationSeparator" w:id="0">
    <w:p w:rsidR="00EB77CA" w:rsidRDefault="00EB77C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7CA" w:rsidRDefault="00EB77CA" w:rsidP="00E71FC3">
      <w:pPr>
        <w:spacing w:after="0" w:line="240" w:lineRule="auto"/>
      </w:pPr>
      <w:r>
        <w:separator/>
      </w:r>
    </w:p>
  </w:footnote>
  <w:footnote w:type="continuationSeparator" w:id="0">
    <w:p w:rsidR="00EB77CA" w:rsidRDefault="00EB77C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7CA"/>
    <w:rsid w:val="001A7C09"/>
    <w:rsid w:val="006F5D33"/>
    <w:rsid w:val="00733BE7"/>
    <w:rsid w:val="008F2F11"/>
    <w:rsid w:val="00AB52E8"/>
    <w:rsid w:val="00B16D3F"/>
    <w:rsid w:val="00D07892"/>
    <w:rsid w:val="00E71FC3"/>
    <w:rsid w:val="00EB77CA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BBEB6"/>
  <w15:chartTrackingRefBased/>
  <w15:docId w15:val="{E5617AE3-23DE-4904-8337-1CCEB78AE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2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2016-06-29T15:50:00Z</dcterms:created>
  <dcterms:modified xsi:type="dcterms:W3CDTF">2016-11-07T08:26:00Z</dcterms:modified>
</cp:coreProperties>
</file>