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FBD34" w14:textId="77777777" w:rsidR="00371D96" w:rsidRDefault="00371D96" w:rsidP="00371D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WOLF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0AEA2C8B" w14:textId="77777777" w:rsidR="00371D96" w:rsidRDefault="00371D96" w:rsidP="00371D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4BB7565" w14:textId="77777777" w:rsidR="00371D96" w:rsidRDefault="00371D96" w:rsidP="00371D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693744C" w14:textId="77777777" w:rsidR="00371D96" w:rsidRDefault="00371D96" w:rsidP="00371D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1E15409" w14:textId="77777777" w:rsidR="00371D96" w:rsidRDefault="00371D96" w:rsidP="00371D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4C61C199" w14:textId="77777777" w:rsidR="00371D96" w:rsidRDefault="00371D96" w:rsidP="00371D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5D4CECBD" w14:textId="77777777" w:rsidR="00371D96" w:rsidRDefault="00371D96" w:rsidP="00371D9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B22E68C" w14:textId="77777777" w:rsidR="00371D96" w:rsidRDefault="00371D96" w:rsidP="00371D9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4F38B89" w14:textId="77777777" w:rsidR="00371D96" w:rsidRDefault="00371D96" w:rsidP="00371D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E3CD837" w14:textId="77777777" w:rsidR="00371D96" w:rsidRDefault="00371D96" w:rsidP="00371D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F3FA0D3" w14:textId="77777777" w:rsidR="00371D96" w:rsidRDefault="00371D96" w:rsidP="00371D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December 2022</w:t>
      </w:r>
    </w:p>
    <w:p w14:paraId="0CA9AB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D23EF" w14:textId="77777777" w:rsidR="00371D96" w:rsidRDefault="00371D96" w:rsidP="009139A6">
      <w:r>
        <w:separator/>
      </w:r>
    </w:p>
  </w:endnote>
  <w:endnote w:type="continuationSeparator" w:id="0">
    <w:p w14:paraId="212002AF" w14:textId="77777777" w:rsidR="00371D96" w:rsidRDefault="00371D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86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D0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327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3AEA1" w14:textId="77777777" w:rsidR="00371D96" w:rsidRDefault="00371D96" w:rsidP="009139A6">
      <w:r>
        <w:separator/>
      </w:r>
    </w:p>
  </w:footnote>
  <w:footnote w:type="continuationSeparator" w:id="0">
    <w:p w14:paraId="1B0CB3EC" w14:textId="77777777" w:rsidR="00371D96" w:rsidRDefault="00371D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E5A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C29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7B3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96"/>
    <w:rsid w:val="000666E0"/>
    <w:rsid w:val="002510B7"/>
    <w:rsid w:val="00371D9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F6158"/>
  <w15:chartTrackingRefBased/>
  <w15:docId w15:val="{7765B3C4-2E8F-483E-8AC1-6EF2A417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2022-12-31T19:49:00Z</dcterms:created>
  <dcterms:modified xsi:type="dcterms:W3CDTF">2022-12-31T19:49:00Z</dcterms:modified>
</cp:coreProperties>
</file>