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A7660" w14:textId="77777777" w:rsidR="001400A6" w:rsidRDefault="001400A6" w:rsidP="00140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WOLF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2ECBF7CC" w14:textId="77777777" w:rsidR="001400A6" w:rsidRDefault="001400A6" w:rsidP="00140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Cambridgeshire</w:t>
      </w:r>
      <w:proofErr w:type="spellEnd"/>
      <w:r>
        <w:rPr>
          <w:rFonts w:cs="Times New Roman"/>
          <w:szCs w:val="24"/>
        </w:rPr>
        <w:t>.</w:t>
      </w:r>
    </w:p>
    <w:p w14:paraId="61EE2C6B" w14:textId="77777777" w:rsidR="001400A6" w:rsidRDefault="001400A6" w:rsidP="001400A6">
      <w:pPr>
        <w:pStyle w:val="NoSpacing"/>
        <w:rPr>
          <w:rFonts w:cs="Times New Roman"/>
          <w:szCs w:val="24"/>
        </w:rPr>
      </w:pPr>
    </w:p>
    <w:p w14:paraId="092AE083" w14:textId="77777777" w:rsidR="001400A6" w:rsidRDefault="001400A6" w:rsidP="001400A6">
      <w:pPr>
        <w:pStyle w:val="NoSpacing"/>
        <w:rPr>
          <w:rFonts w:cs="Times New Roman"/>
          <w:szCs w:val="24"/>
        </w:rPr>
      </w:pPr>
    </w:p>
    <w:p w14:paraId="4CF3BAAF" w14:textId="77777777" w:rsidR="001400A6" w:rsidRDefault="001400A6" w:rsidP="00140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Feb.1413</w:t>
      </w:r>
      <w:r>
        <w:rPr>
          <w:rFonts w:cs="Times New Roman"/>
          <w:szCs w:val="24"/>
        </w:rPr>
        <w:tab/>
        <w:t xml:space="preserve">He and John </w:t>
      </w:r>
      <w:proofErr w:type="spellStart"/>
      <w:r>
        <w:rPr>
          <w:rFonts w:cs="Times New Roman"/>
          <w:szCs w:val="24"/>
        </w:rPr>
        <w:t>Vescy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Cambridgeshire</w:t>
      </w:r>
      <w:proofErr w:type="spellEnd"/>
      <w:r>
        <w:rPr>
          <w:rFonts w:cs="Times New Roman"/>
          <w:szCs w:val="24"/>
        </w:rPr>
        <w:t xml:space="preserve">(q.v.) were joint </w:t>
      </w:r>
      <w:proofErr w:type="spellStart"/>
      <w:r>
        <w:rPr>
          <w:rFonts w:cs="Times New Roman"/>
          <w:szCs w:val="24"/>
        </w:rPr>
        <w:t>mainpernors</w:t>
      </w:r>
      <w:proofErr w:type="spellEnd"/>
      <w:r>
        <w:rPr>
          <w:rFonts w:cs="Times New Roman"/>
          <w:szCs w:val="24"/>
        </w:rPr>
        <w:t xml:space="preserve"> for </w:t>
      </w:r>
    </w:p>
    <w:p w14:paraId="3D4DB526" w14:textId="77777777" w:rsidR="001400A6" w:rsidRDefault="001400A6" w:rsidP="00140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Castellay</w:t>
      </w:r>
      <w:proofErr w:type="spellEnd"/>
      <w:r>
        <w:rPr>
          <w:rFonts w:cs="Times New Roman"/>
          <w:szCs w:val="24"/>
        </w:rPr>
        <w:t>(q.v.).    (C.F.R. 1405-13 p.259)</w:t>
      </w:r>
    </w:p>
    <w:p w14:paraId="692B4A05" w14:textId="77777777" w:rsidR="001400A6" w:rsidRDefault="001400A6" w:rsidP="001400A6">
      <w:pPr>
        <w:pStyle w:val="NoSpacing"/>
        <w:rPr>
          <w:rFonts w:cs="Times New Roman"/>
          <w:szCs w:val="24"/>
        </w:rPr>
      </w:pPr>
    </w:p>
    <w:p w14:paraId="3CC38C24" w14:textId="77777777" w:rsidR="001400A6" w:rsidRDefault="001400A6" w:rsidP="001400A6">
      <w:pPr>
        <w:pStyle w:val="NoSpacing"/>
        <w:rPr>
          <w:rFonts w:cs="Times New Roman"/>
          <w:szCs w:val="24"/>
        </w:rPr>
      </w:pPr>
    </w:p>
    <w:p w14:paraId="34E41141" w14:textId="77777777" w:rsidR="001400A6" w:rsidRDefault="001400A6" w:rsidP="00140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July 2023</w:t>
      </w:r>
    </w:p>
    <w:p w14:paraId="70534A4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3DD7" w14:textId="77777777" w:rsidR="001400A6" w:rsidRDefault="001400A6" w:rsidP="009139A6">
      <w:r>
        <w:separator/>
      </w:r>
    </w:p>
  </w:endnote>
  <w:endnote w:type="continuationSeparator" w:id="0">
    <w:p w14:paraId="274C8D35" w14:textId="77777777" w:rsidR="001400A6" w:rsidRDefault="001400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37D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7BDD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2A2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68547" w14:textId="77777777" w:rsidR="001400A6" w:rsidRDefault="001400A6" w:rsidP="009139A6">
      <w:r>
        <w:separator/>
      </w:r>
    </w:p>
  </w:footnote>
  <w:footnote w:type="continuationSeparator" w:id="0">
    <w:p w14:paraId="424A0652" w14:textId="77777777" w:rsidR="001400A6" w:rsidRDefault="001400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15B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58F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7FB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0A6"/>
    <w:rsid w:val="000666E0"/>
    <w:rsid w:val="001400A6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5F2B3"/>
  <w15:chartTrackingRefBased/>
  <w15:docId w15:val="{9276FD5C-4A15-4DD1-B57A-67C9BEF4E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2023-07-10T18:57:00Z</dcterms:created>
  <dcterms:modified xsi:type="dcterms:W3CDTF">2023-07-10T18:58:00Z</dcterms:modified>
</cp:coreProperties>
</file>