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96471" w14:textId="77777777" w:rsidR="00CC2C4F" w:rsidRDefault="00CC2C4F" w:rsidP="00CC2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WOLF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fl.1488-91)</w:t>
      </w:r>
    </w:p>
    <w:p w14:paraId="007F3A44" w14:textId="77777777" w:rsidR="00CC2C4F" w:rsidRDefault="00CC2C4F" w:rsidP="00CC2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BEAF5CE" w14:textId="77777777" w:rsidR="00CC2C4F" w:rsidRDefault="00CC2C4F" w:rsidP="00CC2C4F">
      <w:pPr>
        <w:pStyle w:val="NoSpacing"/>
        <w:rPr>
          <w:rFonts w:cs="Times New Roman"/>
          <w:szCs w:val="24"/>
        </w:rPr>
      </w:pPr>
    </w:p>
    <w:p w14:paraId="6FE4B507" w14:textId="77777777" w:rsidR="00CC2C4F" w:rsidRDefault="00CC2C4F" w:rsidP="00CC2C4F">
      <w:pPr>
        <w:pStyle w:val="NoSpacing"/>
        <w:rPr>
          <w:rFonts w:cs="Times New Roman"/>
          <w:szCs w:val="24"/>
        </w:rPr>
      </w:pPr>
    </w:p>
    <w:p w14:paraId="3401C70A" w14:textId="77777777" w:rsidR="00CC2C4F" w:rsidRDefault="00CC2C4F" w:rsidP="00CC2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1488</w:t>
      </w:r>
      <w:r>
        <w:rPr>
          <w:rFonts w:cs="Times New Roman"/>
          <w:szCs w:val="24"/>
        </w:rPr>
        <w:tab/>
        <w:t xml:space="preserve">M.A.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446)</w:t>
      </w:r>
    </w:p>
    <w:p w14:paraId="433DA5AC" w14:textId="77777777" w:rsidR="00CC2C4F" w:rsidRDefault="00CC2C4F" w:rsidP="00CC2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1490-1</w:t>
      </w:r>
      <w:r>
        <w:rPr>
          <w:rFonts w:cs="Times New Roman"/>
          <w:szCs w:val="24"/>
        </w:rPr>
        <w:tab/>
        <w:t>Proctor.     (ibid.)</w:t>
      </w:r>
    </w:p>
    <w:p w14:paraId="2F098590" w14:textId="77777777" w:rsidR="00CC2C4F" w:rsidRDefault="00CC2C4F" w:rsidP="00CC2C4F">
      <w:pPr>
        <w:pStyle w:val="NoSpacing"/>
        <w:rPr>
          <w:rFonts w:cs="Times New Roman"/>
          <w:szCs w:val="24"/>
        </w:rPr>
      </w:pPr>
    </w:p>
    <w:p w14:paraId="1B55A322" w14:textId="77777777" w:rsidR="00CC2C4F" w:rsidRDefault="00CC2C4F" w:rsidP="00CC2C4F">
      <w:pPr>
        <w:pStyle w:val="NoSpacing"/>
        <w:rPr>
          <w:rFonts w:cs="Times New Roman"/>
          <w:szCs w:val="24"/>
        </w:rPr>
      </w:pPr>
    </w:p>
    <w:p w14:paraId="3F5FFD35" w14:textId="77777777" w:rsidR="00CC2C4F" w:rsidRDefault="00CC2C4F" w:rsidP="00CC2C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2023</w:t>
      </w:r>
    </w:p>
    <w:p w14:paraId="2E93B7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2EA5D" w14:textId="77777777" w:rsidR="00CC2C4F" w:rsidRDefault="00CC2C4F" w:rsidP="009139A6">
      <w:r>
        <w:separator/>
      </w:r>
    </w:p>
  </w:endnote>
  <w:endnote w:type="continuationSeparator" w:id="0">
    <w:p w14:paraId="6BCB2F77" w14:textId="77777777" w:rsidR="00CC2C4F" w:rsidRDefault="00CC2C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A92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64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BA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B57AB" w14:textId="77777777" w:rsidR="00CC2C4F" w:rsidRDefault="00CC2C4F" w:rsidP="009139A6">
      <w:r>
        <w:separator/>
      </w:r>
    </w:p>
  </w:footnote>
  <w:footnote w:type="continuationSeparator" w:id="0">
    <w:p w14:paraId="3A93A66C" w14:textId="77777777" w:rsidR="00CC2C4F" w:rsidRDefault="00CC2C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4D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E4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2E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4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2C4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29CB"/>
  <w15:chartTrackingRefBased/>
  <w15:docId w15:val="{70C71417-6A08-4BF3-8B80-D1EBFF5D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2023-02-19T19:29:00Z</dcterms:created>
  <dcterms:modified xsi:type="dcterms:W3CDTF">2023-02-19T19:30:00Z</dcterms:modified>
</cp:coreProperties>
</file>