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46910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WOLF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fl.1490)</w:t>
      </w:r>
    </w:p>
    <w:p w14:paraId="2BDF7669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Benenden, Kent.</w:t>
      </w:r>
    </w:p>
    <w:p w14:paraId="36CE6DB1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52E715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77EAEC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67C0E7E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044B86F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647129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560EE1" w14:textId="77777777" w:rsidR="001D5332" w:rsidRDefault="001D5332" w:rsidP="001D53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6626D8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47EF2" w14:textId="77777777" w:rsidR="001D5332" w:rsidRDefault="001D5332" w:rsidP="009139A6">
      <w:r>
        <w:separator/>
      </w:r>
    </w:p>
  </w:endnote>
  <w:endnote w:type="continuationSeparator" w:id="0">
    <w:p w14:paraId="7F49BC7C" w14:textId="77777777" w:rsidR="001D5332" w:rsidRDefault="001D53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EBA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46C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F2D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C60B5" w14:textId="77777777" w:rsidR="001D5332" w:rsidRDefault="001D5332" w:rsidP="009139A6">
      <w:r>
        <w:separator/>
      </w:r>
    </w:p>
  </w:footnote>
  <w:footnote w:type="continuationSeparator" w:id="0">
    <w:p w14:paraId="1C6A044F" w14:textId="77777777" w:rsidR="001D5332" w:rsidRDefault="001D53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D48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22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B88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32"/>
    <w:rsid w:val="000666E0"/>
    <w:rsid w:val="001D533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D8F4"/>
  <w15:chartTrackingRefBased/>
  <w15:docId w15:val="{4F781E60-78FA-4578-96BC-261FDE42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53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2022-08-01T18:47:00Z</dcterms:created>
  <dcterms:modified xsi:type="dcterms:W3CDTF">2022-08-01T18:48:00Z</dcterms:modified>
</cp:coreProperties>
</file>