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1D593" w14:textId="77777777" w:rsidR="00BD1CEE" w:rsidRDefault="00BD1CEE" w:rsidP="00BD1CE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WOLF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41EB4B75" w14:textId="77777777" w:rsidR="00BD1CEE" w:rsidRDefault="00BD1CEE" w:rsidP="00BD1CE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Mounted archer.</w:t>
      </w:r>
    </w:p>
    <w:p w14:paraId="7ABAA649" w14:textId="77777777" w:rsidR="00BD1CEE" w:rsidRDefault="00BD1CEE" w:rsidP="00BD1CE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58A361A" w14:textId="77777777" w:rsidR="00BD1CEE" w:rsidRDefault="00BD1CEE" w:rsidP="00BD1CE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24A7FC1" w14:textId="77777777" w:rsidR="00BD1CEE" w:rsidRDefault="00BD1CEE" w:rsidP="00BD1CE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7F13CFB3" w14:textId="77777777" w:rsidR="00BD1CEE" w:rsidRDefault="00BD1CEE" w:rsidP="00BD1CEE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3613F5E6" w14:textId="77777777" w:rsidR="00BD1CEE" w:rsidRDefault="00BD1CEE" w:rsidP="00BD1CE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36CD4A4D" w14:textId="77777777" w:rsidR="00BD1CEE" w:rsidRDefault="00BD1CEE" w:rsidP="00BD1CE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CA84C54" w14:textId="77777777" w:rsidR="00BD1CEE" w:rsidRDefault="00BD1CEE" w:rsidP="00BD1CE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F8522FB" w14:textId="77777777" w:rsidR="00BD1CEE" w:rsidRDefault="00BD1CEE" w:rsidP="00BD1CE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29 December 2022</w:t>
      </w:r>
    </w:p>
    <w:p w14:paraId="1097D9D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CE4DD" w14:textId="77777777" w:rsidR="00BD1CEE" w:rsidRDefault="00BD1CEE" w:rsidP="009139A6">
      <w:r>
        <w:separator/>
      </w:r>
    </w:p>
  </w:endnote>
  <w:endnote w:type="continuationSeparator" w:id="0">
    <w:p w14:paraId="1E6E8881" w14:textId="77777777" w:rsidR="00BD1CEE" w:rsidRDefault="00BD1C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93F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956A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DAC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CBC9D" w14:textId="77777777" w:rsidR="00BD1CEE" w:rsidRDefault="00BD1CEE" w:rsidP="009139A6">
      <w:r>
        <w:separator/>
      </w:r>
    </w:p>
  </w:footnote>
  <w:footnote w:type="continuationSeparator" w:id="0">
    <w:p w14:paraId="7E1CD6A7" w14:textId="77777777" w:rsidR="00BD1CEE" w:rsidRDefault="00BD1C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FDE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09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4D3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CE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D1CEE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4E36F"/>
  <w15:chartTrackingRefBased/>
  <w15:docId w15:val="{CD3673C4-7098-4B61-9DFC-FE73A551E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2023-02-14T07:50:00Z</dcterms:created>
  <dcterms:modified xsi:type="dcterms:W3CDTF">2023-02-14T07:50:00Z</dcterms:modified>
</cp:coreProperties>
</file>