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WOLF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Jan.1420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Norwich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Shirehouse</w:t>
      </w:r>
      <w:proofErr w:type="spellEnd"/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Robert Scales(q.v.).</w:t>
      </w:r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21-259)</w:t>
      </w:r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465169" w:rsidRDefault="00465169" w:rsidP="0046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February 2016</w:t>
      </w:r>
      <w:bookmarkStart w:id="0" w:name="_GoBack"/>
      <w:bookmarkEnd w:id="0"/>
    </w:p>
    <w:sectPr w:rsidR="00DD5B8A" w:rsidRPr="004651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169" w:rsidRDefault="00465169" w:rsidP="00564E3C">
      <w:pPr>
        <w:spacing w:after="0" w:line="240" w:lineRule="auto"/>
      </w:pPr>
      <w:r>
        <w:separator/>
      </w:r>
    </w:p>
  </w:endnote>
  <w:endnote w:type="continuationSeparator" w:id="0">
    <w:p w:rsidR="00465169" w:rsidRDefault="004651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65169">
      <w:rPr>
        <w:rFonts w:ascii="Times New Roman" w:hAnsi="Times New Roman" w:cs="Times New Roman"/>
        <w:noProof/>
        <w:sz w:val="24"/>
        <w:szCs w:val="24"/>
      </w:rPr>
      <w:t>19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169" w:rsidRDefault="00465169" w:rsidP="00564E3C">
      <w:pPr>
        <w:spacing w:after="0" w:line="240" w:lineRule="auto"/>
      </w:pPr>
      <w:r>
        <w:separator/>
      </w:r>
    </w:p>
  </w:footnote>
  <w:footnote w:type="continuationSeparator" w:id="0">
    <w:p w:rsidR="00465169" w:rsidRDefault="004651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169"/>
    <w:rsid w:val="00372DC6"/>
    <w:rsid w:val="00465169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1FBB"/>
  <w15:chartTrackingRefBased/>
  <w15:docId w15:val="{56B3A33B-117F-4B6B-AB11-F0F6AA91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2016-02-19T13:20:00Z</dcterms:created>
  <dcterms:modified xsi:type="dcterms:W3CDTF">2016-02-19T13:21:00Z</dcterms:modified>
</cp:coreProperties>
</file>