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17453" w14:textId="77777777" w:rsidR="00FA631A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C184AEE" w14:textId="77777777" w:rsidR="00FA631A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F3779" w14:textId="77777777" w:rsidR="00FA631A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D32AB" w14:textId="01D974CE" w:rsidR="00FA631A" w:rsidRDefault="00FA631A" w:rsidP="00FA63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Nov.1400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searcher of ships and boats in </w:t>
      </w:r>
      <w:r>
        <w:rPr>
          <w:rFonts w:ascii="Times New Roman" w:hAnsi="Times New Roman" w:cs="Times New Roman"/>
          <w:sz w:val="24"/>
          <w:szCs w:val="24"/>
        </w:rPr>
        <w:t>Chichester</w:t>
      </w:r>
      <w:r>
        <w:rPr>
          <w:rFonts w:ascii="Times New Roman" w:hAnsi="Times New Roman" w:cs="Times New Roman"/>
          <w:sz w:val="24"/>
          <w:szCs w:val="24"/>
        </w:rPr>
        <w:t xml:space="preserve"> and in all ports and places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far as</w:t>
      </w:r>
      <w:r>
        <w:rPr>
          <w:rFonts w:ascii="Times New Roman" w:hAnsi="Times New Roman" w:cs="Times New Roman"/>
          <w:sz w:val="24"/>
          <w:szCs w:val="24"/>
        </w:rPr>
        <w:t xml:space="preserve"> Dover</w:t>
      </w:r>
      <w:r>
        <w:rPr>
          <w:rFonts w:ascii="Times New Roman" w:hAnsi="Times New Roman" w:cs="Times New Roman"/>
          <w:sz w:val="24"/>
          <w:szCs w:val="24"/>
        </w:rPr>
        <w:t xml:space="preserve"> on one side and </w:t>
      </w:r>
      <w:r>
        <w:rPr>
          <w:rFonts w:ascii="Times New Roman" w:hAnsi="Times New Roman" w:cs="Times New Roman"/>
          <w:sz w:val="24"/>
          <w:szCs w:val="24"/>
        </w:rPr>
        <w:t>Portsmouth</w:t>
      </w:r>
      <w:r>
        <w:rPr>
          <w:rFonts w:ascii="Times New Roman" w:hAnsi="Times New Roman" w:cs="Times New Roman"/>
          <w:sz w:val="24"/>
          <w:szCs w:val="24"/>
        </w:rPr>
        <w:t xml:space="preserve"> on the other.</w:t>
      </w:r>
    </w:p>
    <w:p w14:paraId="453D9460" w14:textId="77777777" w:rsidR="00FA631A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pp.88-9)</w:t>
      </w:r>
    </w:p>
    <w:p w14:paraId="667200F0" w14:textId="77777777" w:rsidR="00FA631A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ADDC4" w14:textId="77777777" w:rsidR="00FA631A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A753A" w14:textId="77777777" w:rsidR="00FA631A" w:rsidRPr="000107C0" w:rsidRDefault="00FA631A" w:rsidP="00FA6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5C86C620" w14:textId="1BB027C9" w:rsidR="00BA00AB" w:rsidRPr="00FA631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A63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0F298" w14:textId="77777777" w:rsidR="00FA631A" w:rsidRDefault="00FA631A" w:rsidP="009139A6">
      <w:r>
        <w:separator/>
      </w:r>
    </w:p>
  </w:endnote>
  <w:endnote w:type="continuationSeparator" w:id="0">
    <w:p w14:paraId="37E91298" w14:textId="77777777" w:rsidR="00FA631A" w:rsidRDefault="00FA63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F04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296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42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A4B3" w14:textId="77777777" w:rsidR="00FA631A" w:rsidRDefault="00FA631A" w:rsidP="009139A6">
      <w:r>
        <w:separator/>
      </w:r>
    </w:p>
  </w:footnote>
  <w:footnote w:type="continuationSeparator" w:id="0">
    <w:p w14:paraId="43365329" w14:textId="77777777" w:rsidR="00FA631A" w:rsidRDefault="00FA63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A2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5F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54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1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A022E"/>
  <w15:chartTrackingRefBased/>
  <w15:docId w15:val="{EB22D8FA-C364-4793-B445-B286CC47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2021-04-25T09:47:00Z</dcterms:created>
  <dcterms:modified xsi:type="dcterms:W3CDTF">2021-04-25T09:49:00Z</dcterms:modified>
</cp:coreProperties>
</file>