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A76CEC" w14:textId="77777777" w:rsidR="00B12F01" w:rsidRDefault="00B12F01" w:rsidP="00B12F0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Hugh WOLF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fl.1450-9)</w:t>
      </w:r>
    </w:p>
    <w:p w14:paraId="720A8148" w14:textId="77777777" w:rsidR="00B12F01" w:rsidRDefault="00B12F01" w:rsidP="00B12F0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Kingston, Surrey.</w:t>
      </w:r>
    </w:p>
    <w:p w14:paraId="180EA869" w14:textId="77777777" w:rsidR="00B12F01" w:rsidRDefault="00B12F01" w:rsidP="00B12F01">
      <w:pPr>
        <w:pStyle w:val="NoSpacing"/>
        <w:rPr>
          <w:rFonts w:cs="Times New Roman"/>
          <w:szCs w:val="24"/>
        </w:rPr>
      </w:pPr>
    </w:p>
    <w:p w14:paraId="055F845D" w14:textId="77777777" w:rsidR="00B12F01" w:rsidRDefault="00B12F01" w:rsidP="00B12F01">
      <w:pPr>
        <w:pStyle w:val="NoSpacing"/>
        <w:rPr>
          <w:rFonts w:cs="Times New Roman"/>
          <w:szCs w:val="24"/>
        </w:rPr>
      </w:pPr>
    </w:p>
    <w:p w14:paraId="3C658A73" w14:textId="77777777" w:rsidR="00B12F01" w:rsidRDefault="00B12F01" w:rsidP="00B12F0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1450</w:t>
      </w:r>
      <w:r>
        <w:rPr>
          <w:rFonts w:cs="Times New Roman"/>
          <w:szCs w:val="24"/>
        </w:rPr>
        <w:tab/>
        <w:t>He was admitted at King’s Hall, a scholar from Eton.</w:t>
      </w:r>
    </w:p>
    <w:p w14:paraId="1E7D2D21" w14:textId="77777777" w:rsidR="00B12F01" w:rsidRDefault="00B12F01" w:rsidP="00B12F0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 w:rsidRPr="00667BE3">
        <w:rPr>
          <w:rFonts w:cs="Times New Roman"/>
          <w:szCs w:val="24"/>
        </w:rPr>
        <w:t xml:space="preserve">(Alumni </w:t>
      </w:r>
      <w:proofErr w:type="spellStart"/>
      <w:r w:rsidRPr="00667BE3">
        <w:rPr>
          <w:rFonts w:cs="Times New Roman"/>
          <w:szCs w:val="24"/>
        </w:rPr>
        <w:t>Cantab.</w:t>
      </w:r>
      <w:proofErr w:type="spellEnd"/>
      <w:r w:rsidRPr="00667BE3">
        <w:rPr>
          <w:rFonts w:cs="Times New Roman"/>
          <w:szCs w:val="24"/>
        </w:rPr>
        <w:t xml:space="preserve"> vol.1 part 4 p.</w:t>
      </w:r>
      <w:r>
        <w:rPr>
          <w:rFonts w:cs="Times New Roman"/>
          <w:szCs w:val="24"/>
        </w:rPr>
        <w:t>446)</w:t>
      </w:r>
    </w:p>
    <w:p w14:paraId="43390C2D" w14:textId="77777777" w:rsidR="00B12F01" w:rsidRDefault="00B12F01" w:rsidP="00B12F0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18 Sep.1456</w:t>
      </w:r>
      <w:r>
        <w:rPr>
          <w:rFonts w:cs="Times New Roman"/>
          <w:szCs w:val="24"/>
        </w:rPr>
        <w:tab/>
        <w:t>He was ordained sub-deacon at Ely.   (ibid.)</w:t>
      </w:r>
    </w:p>
    <w:p w14:paraId="7E94F53B" w14:textId="77777777" w:rsidR="00B12F01" w:rsidRDefault="00B12F01" w:rsidP="00B12F0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12 Mar.1457</w:t>
      </w:r>
      <w:r>
        <w:rPr>
          <w:rFonts w:cs="Times New Roman"/>
          <w:szCs w:val="24"/>
        </w:rPr>
        <w:tab/>
        <w:t>He was ordained deacon.    (ibid.)</w:t>
      </w:r>
    </w:p>
    <w:p w14:paraId="3390E54D" w14:textId="77777777" w:rsidR="00B12F01" w:rsidRDefault="00B12F01" w:rsidP="00B12F0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1459</w:t>
      </w:r>
      <w:r>
        <w:rPr>
          <w:rFonts w:cs="Times New Roman"/>
          <w:szCs w:val="24"/>
        </w:rPr>
        <w:tab/>
        <w:t>M.A.     (ibid.)</w:t>
      </w:r>
    </w:p>
    <w:p w14:paraId="58B98108" w14:textId="77777777" w:rsidR="00B12F01" w:rsidRDefault="00B12F01" w:rsidP="00B12F01">
      <w:pPr>
        <w:pStyle w:val="NoSpacing"/>
        <w:rPr>
          <w:rFonts w:cs="Times New Roman"/>
          <w:szCs w:val="24"/>
        </w:rPr>
      </w:pPr>
    </w:p>
    <w:p w14:paraId="5F97E360" w14:textId="77777777" w:rsidR="00B12F01" w:rsidRDefault="00B12F01" w:rsidP="00B12F01">
      <w:pPr>
        <w:pStyle w:val="NoSpacing"/>
        <w:rPr>
          <w:rFonts w:cs="Times New Roman"/>
          <w:szCs w:val="24"/>
        </w:rPr>
      </w:pPr>
    </w:p>
    <w:p w14:paraId="60FAC10D" w14:textId="77777777" w:rsidR="00B12F01" w:rsidRDefault="00B12F01" w:rsidP="00B12F0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23 January 2023</w:t>
      </w:r>
    </w:p>
    <w:p w14:paraId="7C7689F1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DA3BC7" w14:textId="77777777" w:rsidR="00B12F01" w:rsidRDefault="00B12F01" w:rsidP="009139A6">
      <w:r>
        <w:separator/>
      </w:r>
    </w:p>
  </w:endnote>
  <w:endnote w:type="continuationSeparator" w:id="0">
    <w:p w14:paraId="491BC35F" w14:textId="77777777" w:rsidR="00B12F01" w:rsidRDefault="00B12F0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AFDB5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F1DE3E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F4FF3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96E2FA" w14:textId="77777777" w:rsidR="00B12F01" w:rsidRDefault="00B12F01" w:rsidP="009139A6">
      <w:r>
        <w:separator/>
      </w:r>
    </w:p>
  </w:footnote>
  <w:footnote w:type="continuationSeparator" w:id="0">
    <w:p w14:paraId="298D10D3" w14:textId="77777777" w:rsidR="00B12F01" w:rsidRDefault="00B12F0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91430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AD22F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BABBF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2F01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12F01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920BE0"/>
  <w15:chartTrackingRefBased/>
  <w15:docId w15:val="{474F0339-50E2-4210-9B75-9E3CA3B385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43</Words>
  <Characters>250</Characters>
  <Application>Microsoft Office Word</Application>
  <DocSecurity>0</DocSecurity>
  <Lines>2</Lines>
  <Paragraphs>1</Paragraphs>
  <ScaleCrop>false</ScaleCrop>
  <Company/>
  <LinksUpToDate>false</LinksUpToDate>
  <CharactersWithSpaces>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2023-02-19T19:28:00Z</dcterms:created>
  <dcterms:modified xsi:type="dcterms:W3CDTF">2023-02-19T19:29:00Z</dcterms:modified>
</cp:coreProperties>
</file>