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3D5" w:rsidRDefault="00A173E6" w:rsidP="008E13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WOLF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E13D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8E13D5">
        <w:rPr>
          <w:rFonts w:ascii="Times New Roman" w:hAnsi="Times New Roman" w:cs="Times New Roman"/>
          <w:sz w:val="24"/>
          <w:szCs w:val="24"/>
        </w:rPr>
        <w:t>fl.1422)</w:t>
      </w:r>
    </w:p>
    <w:p w:rsidR="008E13D5" w:rsidRDefault="008E13D5" w:rsidP="008E13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8E13D5" w:rsidRDefault="008E13D5" w:rsidP="008E13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13D5" w:rsidRDefault="008E13D5" w:rsidP="008E13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13D5" w:rsidRDefault="008E13D5" w:rsidP="008E13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by Edmund Lacy, Bishop of </w:t>
      </w:r>
    </w:p>
    <w:p w:rsidR="008E13D5" w:rsidRDefault="008E13D5" w:rsidP="008E13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Exeter(q.v.),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St.John’s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Hospital, Exeter.</w:t>
      </w:r>
    </w:p>
    <w:p w:rsidR="008E13D5" w:rsidRDefault="008E13D5" w:rsidP="008E13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(Register of Edmund Lacy, Bishop of Exeter 1420-55 p.73)</w:t>
      </w:r>
    </w:p>
    <w:p w:rsidR="008E13D5" w:rsidRDefault="008E13D5" w:rsidP="008E13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13D5" w:rsidRDefault="008E13D5" w:rsidP="008E13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13D5" w:rsidRPr="002F1691" w:rsidRDefault="008E13D5" w:rsidP="008E13D5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28 January 2016</w:t>
      </w:r>
    </w:p>
    <w:p w:rsidR="00DD5B8A" w:rsidRPr="00A173E6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A173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3E6" w:rsidRDefault="00A173E6" w:rsidP="00564E3C">
      <w:pPr>
        <w:spacing w:after="0" w:line="240" w:lineRule="auto"/>
      </w:pPr>
      <w:r>
        <w:separator/>
      </w:r>
    </w:p>
  </w:endnote>
  <w:endnote w:type="continuationSeparator" w:id="0">
    <w:p w:rsidR="00A173E6" w:rsidRDefault="00A173E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173E6">
      <w:rPr>
        <w:rFonts w:ascii="Times New Roman" w:hAnsi="Times New Roman" w:cs="Times New Roman"/>
        <w:noProof/>
        <w:sz w:val="24"/>
        <w:szCs w:val="24"/>
      </w:rPr>
      <w:t>28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3E6" w:rsidRDefault="00A173E6" w:rsidP="00564E3C">
      <w:pPr>
        <w:spacing w:after="0" w:line="240" w:lineRule="auto"/>
      </w:pPr>
      <w:r>
        <w:separator/>
      </w:r>
    </w:p>
  </w:footnote>
  <w:footnote w:type="continuationSeparator" w:id="0">
    <w:p w:rsidR="00A173E6" w:rsidRDefault="00A173E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3E6"/>
    <w:rsid w:val="00372DC6"/>
    <w:rsid w:val="00564E3C"/>
    <w:rsid w:val="0064591D"/>
    <w:rsid w:val="008E13D5"/>
    <w:rsid w:val="00A173E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8F078"/>
  <w15:chartTrackingRefBased/>
  <w15:docId w15:val="{EE160ECD-7984-48DD-9D28-CA27D6524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103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2016-01-28T12:41:00Z</dcterms:created>
  <dcterms:modified xsi:type="dcterms:W3CDTF">2016-01-28T14:24:00Z</dcterms:modified>
</cp:coreProperties>
</file>