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3FB" w:rsidRDefault="00B163FB" w:rsidP="00B163FB">
      <w:pPr>
        <w:pStyle w:val="NoSpacing"/>
      </w:pPr>
      <w:r>
        <w:rPr>
          <w:u w:val="single"/>
        </w:rPr>
        <w:t>Henry WOLF</w:t>
      </w:r>
      <w:r>
        <w:t xml:space="preserve">   </w:t>
      </w:r>
      <w:proofErr w:type="gramStart"/>
      <w:r>
        <w:t xml:space="preserve">   (</w:t>
      </w:r>
      <w:proofErr w:type="gramEnd"/>
      <w:r>
        <w:t>fl.1437)</w:t>
      </w:r>
    </w:p>
    <w:p w:rsidR="00B163FB" w:rsidRDefault="002F162C" w:rsidP="00B163FB">
      <w:pPr>
        <w:pStyle w:val="NoSpacing"/>
      </w:pPr>
      <w:r>
        <w:t>of Exeter Cathedral.</w:t>
      </w:r>
      <w:bookmarkStart w:id="0" w:name="_GoBack"/>
      <w:bookmarkEnd w:id="0"/>
    </w:p>
    <w:p w:rsidR="00B163FB" w:rsidRDefault="00B163FB" w:rsidP="00B163FB">
      <w:pPr>
        <w:pStyle w:val="NoSpacing"/>
      </w:pPr>
    </w:p>
    <w:p w:rsidR="00B163FB" w:rsidRDefault="00B163FB" w:rsidP="00B163FB">
      <w:pPr>
        <w:pStyle w:val="NoSpacing"/>
      </w:pPr>
    </w:p>
    <w:p w:rsidR="00B163FB" w:rsidRDefault="00B163FB" w:rsidP="00B163FB">
      <w:pPr>
        <w:pStyle w:val="NoSpacing"/>
        <w:ind w:left="1440" w:hanging="1440"/>
      </w:pPr>
      <w:r>
        <w:t>21 Dec.1437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 Bishop.</w:t>
      </w:r>
    </w:p>
    <w:p w:rsidR="00B163FB" w:rsidRDefault="00B163FB" w:rsidP="00B163FB">
      <w:pPr>
        <w:pStyle w:val="NoSpacing"/>
      </w:pPr>
      <w:r>
        <w:tab/>
      </w:r>
      <w:r>
        <w:tab/>
        <w:t>(“Register of Edmund Lacy, Bishop of Exeter 1420-55” part 4 p.164)</w:t>
      </w:r>
    </w:p>
    <w:p w:rsidR="00A04647" w:rsidRDefault="00A04647" w:rsidP="00A04647">
      <w:pPr>
        <w:pStyle w:val="NoSpacing"/>
      </w:pPr>
      <w:r>
        <w:t xml:space="preserve"> </w:t>
      </w:r>
      <w:r>
        <w:t>8 Mar.1438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A04647" w:rsidRDefault="00A04647" w:rsidP="00A04647">
      <w:pPr>
        <w:pStyle w:val="NoSpacing"/>
      </w:pPr>
      <w:r>
        <w:tab/>
      </w:r>
      <w:r>
        <w:tab/>
        <w:t>(ibid.p.165)</w:t>
      </w:r>
    </w:p>
    <w:p w:rsidR="00B163FB" w:rsidRDefault="00B163FB" w:rsidP="00B163FB">
      <w:pPr>
        <w:pStyle w:val="NoSpacing"/>
      </w:pPr>
    </w:p>
    <w:p w:rsidR="00B163FB" w:rsidRDefault="00B163FB" w:rsidP="00B163FB">
      <w:pPr>
        <w:pStyle w:val="NoSpacing"/>
      </w:pPr>
    </w:p>
    <w:p w:rsidR="00B163FB" w:rsidRDefault="00B163FB" w:rsidP="00B163FB">
      <w:pPr>
        <w:pStyle w:val="NoSpacing"/>
      </w:pPr>
      <w:r>
        <w:t>25 January 2017</w:t>
      </w:r>
    </w:p>
    <w:p w:rsidR="00A04647" w:rsidRDefault="00A04647" w:rsidP="00B163FB">
      <w:pPr>
        <w:pStyle w:val="NoSpacing"/>
      </w:pPr>
      <w:r>
        <w:t xml:space="preserve"> 2 February 2017</w:t>
      </w:r>
    </w:p>
    <w:p w:rsidR="006B2F86" w:rsidRPr="00B163FB" w:rsidRDefault="002F162C" w:rsidP="00E71FC3">
      <w:pPr>
        <w:pStyle w:val="NoSpacing"/>
      </w:pPr>
    </w:p>
    <w:sectPr w:rsidR="006B2F86" w:rsidRPr="00B163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3FB" w:rsidRDefault="00B163FB" w:rsidP="00E71FC3">
      <w:pPr>
        <w:spacing w:after="0" w:line="240" w:lineRule="auto"/>
      </w:pPr>
      <w:r>
        <w:separator/>
      </w:r>
    </w:p>
  </w:endnote>
  <w:endnote w:type="continuationSeparator" w:id="0">
    <w:p w:rsidR="00B163FB" w:rsidRDefault="00B163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3FB" w:rsidRDefault="00B163FB" w:rsidP="00E71FC3">
      <w:pPr>
        <w:spacing w:after="0" w:line="240" w:lineRule="auto"/>
      </w:pPr>
      <w:r>
        <w:separator/>
      </w:r>
    </w:p>
  </w:footnote>
  <w:footnote w:type="continuationSeparator" w:id="0">
    <w:p w:rsidR="00B163FB" w:rsidRDefault="00B163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3FB"/>
    <w:rsid w:val="001A7C09"/>
    <w:rsid w:val="002F162C"/>
    <w:rsid w:val="00577BD5"/>
    <w:rsid w:val="00656CBA"/>
    <w:rsid w:val="006A1F77"/>
    <w:rsid w:val="00733BE7"/>
    <w:rsid w:val="00A04647"/>
    <w:rsid w:val="00AB52E8"/>
    <w:rsid w:val="00B163F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0D66E"/>
  <w15:chartTrackingRefBased/>
  <w15:docId w15:val="{82AF3E88-5769-4E54-870D-1282ABCD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8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2017-01-25T16:02:00Z</dcterms:created>
  <dcterms:modified xsi:type="dcterms:W3CDTF">2017-02-02T14:39:00Z</dcterms:modified>
</cp:coreProperties>
</file>