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FD2DE" w14:textId="77777777" w:rsidR="00057719" w:rsidRDefault="00057719" w:rsidP="00057719">
      <w:pPr>
        <w:pStyle w:val="NoSpacing"/>
        <w:rPr>
          <w:rFonts w:ascii="Times New Roman" w:hAnsi="Times New Roman" w:cs="Times New Roman"/>
          <w:sz w:val="24"/>
          <w:szCs w:val="24"/>
        </w:rPr>
      </w:pPr>
      <w:r>
        <w:rPr>
          <w:rFonts w:ascii="Times New Roman" w:hAnsi="Times New Roman" w:cs="Times New Roman"/>
          <w:sz w:val="24"/>
          <w:szCs w:val="24"/>
          <w:u w:val="single"/>
        </w:rPr>
        <w:t>John WOLEY</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3F49553C" w14:textId="77777777" w:rsidR="00057719" w:rsidRDefault="00057719" w:rsidP="00057719">
      <w:pPr>
        <w:pStyle w:val="NoSpacing"/>
        <w:rPr>
          <w:rFonts w:ascii="Times New Roman" w:hAnsi="Times New Roman" w:cs="Times New Roman"/>
          <w:sz w:val="24"/>
          <w:szCs w:val="24"/>
        </w:rPr>
      </w:pPr>
      <w:r>
        <w:rPr>
          <w:rFonts w:ascii="Times New Roman" w:hAnsi="Times New Roman" w:cs="Times New Roman"/>
          <w:sz w:val="24"/>
          <w:szCs w:val="24"/>
        </w:rPr>
        <w:t>of Kent.</w:t>
      </w:r>
    </w:p>
    <w:p w14:paraId="7B57A1D1" w14:textId="77777777" w:rsidR="00057719" w:rsidRDefault="00057719" w:rsidP="00057719">
      <w:pPr>
        <w:pStyle w:val="NoSpacing"/>
        <w:rPr>
          <w:rFonts w:ascii="Times New Roman" w:hAnsi="Times New Roman" w:cs="Times New Roman"/>
          <w:sz w:val="24"/>
          <w:szCs w:val="24"/>
        </w:rPr>
      </w:pPr>
    </w:p>
    <w:p w14:paraId="6BE7CE4D" w14:textId="77777777" w:rsidR="00057719" w:rsidRDefault="00057719" w:rsidP="00057719">
      <w:pPr>
        <w:pStyle w:val="NoSpacing"/>
        <w:rPr>
          <w:rFonts w:ascii="Times New Roman" w:hAnsi="Times New Roman" w:cs="Times New Roman"/>
          <w:sz w:val="24"/>
          <w:szCs w:val="24"/>
        </w:rPr>
      </w:pPr>
    </w:p>
    <w:p w14:paraId="36E25815" w14:textId="77777777" w:rsidR="00057719" w:rsidRDefault="00057719" w:rsidP="00057719">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Kent, except the city of Canterbury, touching the names of the persons bound to contribute to the subsidy granted to the King at the last Parliament. He was also a controller.</w:t>
      </w:r>
    </w:p>
    <w:p w14:paraId="2459FE10" w14:textId="77777777" w:rsidR="00057719" w:rsidRDefault="00057719" w:rsidP="00057719">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pp.255)</w:t>
      </w:r>
    </w:p>
    <w:p w14:paraId="2B747CE3" w14:textId="77777777" w:rsidR="00057719" w:rsidRDefault="00057719" w:rsidP="00057719">
      <w:pPr>
        <w:pStyle w:val="NoSpacing"/>
        <w:rPr>
          <w:rFonts w:ascii="Times New Roman" w:hAnsi="Times New Roman" w:cs="Times New Roman"/>
          <w:sz w:val="24"/>
          <w:szCs w:val="24"/>
        </w:rPr>
      </w:pPr>
    </w:p>
    <w:p w14:paraId="2EE7D879" w14:textId="77777777" w:rsidR="00057719" w:rsidRDefault="00057719" w:rsidP="00057719">
      <w:pPr>
        <w:pStyle w:val="NoSpacing"/>
        <w:rPr>
          <w:rFonts w:ascii="Times New Roman" w:hAnsi="Times New Roman" w:cs="Times New Roman"/>
          <w:sz w:val="24"/>
          <w:szCs w:val="24"/>
        </w:rPr>
      </w:pPr>
    </w:p>
    <w:p w14:paraId="0F6862CA" w14:textId="77777777" w:rsidR="00057719" w:rsidRDefault="00057719" w:rsidP="00057719">
      <w:pPr>
        <w:pStyle w:val="NoSpacing"/>
        <w:rPr>
          <w:rFonts w:ascii="Times New Roman" w:hAnsi="Times New Roman" w:cs="Times New Roman"/>
          <w:sz w:val="24"/>
          <w:szCs w:val="24"/>
        </w:rPr>
      </w:pPr>
      <w:r>
        <w:rPr>
          <w:rFonts w:ascii="Times New Roman" w:hAnsi="Times New Roman" w:cs="Times New Roman"/>
          <w:sz w:val="24"/>
          <w:szCs w:val="24"/>
        </w:rPr>
        <w:t>17 June 2021</w:t>
      </w:r>
    </w:p>
    <w:p w14:paraId="3C06F932"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C6AC7" w14:textId="77777777" w:rsidR="00057719" w:rsidRDefault="00057719" w:rsidP="009139A6">
      <w:r>
        <w:separator/>
      </w:r>
    </w:p>
  </w:endnote>
  <w:endnote w:type="continuationSeparator" w:id="0">
    <w:p w14:paraId="7A2F7D26" w14:textId="77777777" w:rsidR="00057719" w:rsidRDefault="00057719"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2864"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57C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A2F89"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2BA31" w14:textId="77777777" w:rsidR="00057719" w:rsidRDefault="00057719" w:rsidP="009139A6">
      <w:r>
        <w:separator/>
      </w:r>
    </w:p>
  </w:footnote>
  <w:footnote w:type="continuationSeparator" w:id="0">
    <w:p w14:paraId="06266D2E" w14:textId="77777777" w:rsidR="00057719" w:rsidRDefault="00057719"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5F38C"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E6F8"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71E8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719"/>
    <w:rsid w:val="00057719"/>
    <w:rsid w:val="000666E0"/>
    <w:rsid w:val="002510B7"/>
    <w:rsid w:val="005C130B"/>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8D862"/>
  <w15:chartTrackingRefBased/>
  <w15:docId w15:val="{CF2EE722-7805-4CD3-9E02-E98C28EF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48</Words>
  <Characters>276</Characters>
  <Application>Microsoft Office Word</Application>
  <DocSecurity>0</DocSecurity>
  <Lines>2</Lines>
  <Paragraphs>1</Paragraphs>
  <ScaleCrop>false</ScaleCrop>
  <Company/>
  <LinksUpToDate>false</LinksUpToDate>
  <CharactersWithSpaces>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2021-06-29T08:46:00Z</dcterms:created>
  <dcterms:modified xsi:type="dcterms:W3CDTF">2021-06-29T08:46:00Z</dcterms:modified>
</cp:coreProperties>
</file>