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37AE6" w14:textId="78810C47" w:rsidR="006B2F86" w:rsidRDefault="00537E9D" w:rsidP="00E71FC3">
      <w:pPr>
        <w:pStyle w:val="NoSpacing"/>
      </w:pPr>
      <w:r>
        <w:rPr>
          <w:u w:val="single"/>
        </w:rPr>
        <w:t>Robert WOLETT</w:t>
      </w:r>
      <w:r>
        <w:t xml:space="preserve">     </w:t>
      </w:r>
      <w:proofErr w:type="gramStart"/>
      <w:r>
        <w:t xml:space="preserve">   (</w:t>
      </w:r>
      <w:proofErr w:type="gramEnd"/>
      <w:r>
        <w:t>fl.1462)</w:t>
      </w:r>
    </w:p>
    <w:p w14:paraId="09C107B7" w14:textId="4D51BE23" w:rsidR="00537E9D" w:rsidRDefault="00537E9D" w:rsidP="00E71FC3">
      <w:pPr>
        <w:pStyle w:val="NoSpacing"/>
      </w:pPr>
    </w:p>
    <w:p w14:paraId="53F82991" w14:textId="725F8C3E" w:rsidR="00537E9D" w:rsidRDefault="00537E9D" w:rsidP="00E71FC3">
      <w:pPr>
        <w:pStyle w:val="NoSpacing"/>
      </w:pPr>
    </w:p>
    <w:p w14:paraId="56942E4B" w14:textId="631D74BD" w:rsidR="00537E9D" w:rsidRDefault="00537E9D" w:rsidP="00E71FC3">
      <w:pPr>
        <w:pStyle w:val="NoSpacing"/>
      </w:pPr>
      <w:r>
        <w:t>20 Jan.1462</w:t>
      </w:r>
      <w:r>
        <w:tab/>
        <w:t xml:space="preserve">Richard Goodman of </w:t>
      </w:r>
      <w:proofErr w:type="spellStart"/>
      <w:r>
        <w:t>Alkham</w:t>
      </w:r>
      <w:proofErr w:type="spellEnd"/>
      <w:r>
        <w:t xml:space="preserve">, Kent(q.v.), made him a joint executor of </w:t>
      </w:r>
    </w:p>
    <w:p w14:paraId="7C146E9E" w14:textId="03DC3000" w:rsidR="00537E9D" w:rsidRDefault="00537E9D" w:rsidP="00E71FC3">
      <w:pPr>
        <w:pStyle w:val="NoSpacing"/>
      </w:pPr>
      <w:r>
        <w:tab/>
      </w:r>
      <w:r>
        <w:tab/>
        <w:t>his Will.</w:t>
      </w:r>
    </w:p>
    <w:p w14:paraId="312A2FC4" w14:textId="794F1536" w:rsidR="00537E9D" w:rsidRDefault="00537E9D" w:rsidP="00E71FC3">
      <w:pPr>
        <w:pStyle w:val="NoSpacing"/>
      </w:pPr>
      <w:r>
        <w:tab/>
      </w:r>
      <w:r>
        <w:tab/>
      </w:r>
      <w:r>
        <w:t xml:space="preserve">( </w:t>
      </w:r>
      <w:hyperlink r:id="rId6" w:history="1">
        <w:r>
          <w:rPr>
            <w:rStyle w:val="Hyperlink"/>
          </w:rPr>
          <w:t>http://www.kentarchaeology.org.uk/18/11/23.htm</w:t>
        </w:r>
      </w:hyperlink>
      <w:r>
        <w:t>)</w:t>
      </w:r>
    </w:p>
    <w:p w14:paraId="69EDAAE1" w14:textId="5DC17A17" w:rsidR="00537E9D" w:rsidRDefault="00537E9D" w:rsidP="00E71FC3">
      <w:pPr>
        <w:pStyle w:val="NoSpacing"/>
      </w:pPr>
    </w:p>
    <w:p w14:paraId="6275A3F6" w14:textId="56200BE0" w:rsidR="00537E9D" w:rsidRDefault="00537E9D" w:rsidP="00E71FC3">
      <w:pPr>
        <w:pStyle w:val="NoSpacing"/>
      </w:pPr>
    </w:p>
    <w:p w14:paraId="267485B7" w14:textId="4976F4A2" w:rsidR="00537E9D" w:rsidRPr="00537E9D" w:rsidRDefault="00537E9D" w:rsidP="00E71FC3">
      <w:pPr>
        <w:pStyle w:val="NoSpacing"/>
      </w:pPr>
      <w:r>
        <w:t>17 February 2018</w:t>
      </w:r>
      <w:bookmarkStart w:id="0" w:name="_GoBack"/>
      <w:bookmarkEnd w:id="0"/>
    </w:p>
    <w:sectPr w:rsidR="00537E9D" w:rsidRPr="00537E9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3893C" w14:textId="77777777" w:rsidR="00537E9D" w:rsidRDefault="00537E9D" w:rsidP="00E71FC3">
      <w:pPr>
        <w:spacing w:after="0" w:line="240" w:lineRule="auto"/>
      </w:pPr>
      <w:r>
        <w:separator/>
      </w:r>
    </w:p>
  </w:endnote>
  <w:endnote w:type="continuationSeparator" w:id="0">
    <w:p w14:paraId="7FE7F95E" w14:textId="77777777" w:rsidR="00537E9D" w:rsidRDefault="00537E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498C2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429465" w14:textId="77777777" w:rsidR="00537E9D" w:rsidRDefault="00537E9D" w:rsidP="00E71FC3">
      <w:pPr>
        <w:spacing w:after="0" w:line="240" w:lineRule="auto"/>
      </w:pPr>
      <w:r>
        <w:separator/>
      </w:r>
    </w:p>
  </w:footnote>
  <w:footnote w:type="continuationSeparator" w:id="0">
    <w:p w14:paraId="2563BF6C" w14:textId="77777777" w:rsidR="00537E9D" w:rsidRDefault="00537E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E9D"/>
    <w:rsid w:val="001A7C09"/>
    <w:rsid w:val="00537E9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836EB"/>
  <w15:chartTrackingRefBased/>
  <w15:docId w15:val="{C69982E5-1F98-4F24-A07D-D8D18FEB6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537E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23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2018-02-17T22:36:00Z</dcterms:created>
  <dcterms:modified xsi:type="dcterms:W3CDTF">2018-02-17T22:40:00Z</dcterms:modified>
</cp:coreProperties>
</file>