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31AE98" w14:textId="74EEDB31" w:rsidR="006B2F86" w:rsidRDefault="005748BE" w:rsidP="00E71FC3">
      <w:pPr>
        <w:pStyle w:val="NoSpacing"/>
      </w:pPr>
      <w:r>
        <w:rPr>
          <w:u w:val="single"/>
        </w:rPr>
        <w:t>Robert WOLETE</w:t>
      </w:r>
      <w:r>
        <w:t xml:space="preserve">   </w:t>
      </w:r>
      <w:proofErr w:type="gramStart"/>
      <w:r>
        <w:t xml:space="preserve">   (</w:t>
      </w:r>
      <w:proofErr w:type="gramEnd"/>
      <w:r>
        <w:t>fl.1472)</w:t>
      </w:r>
    </w:p>
    <w:p w14:paraId="0A5BE85B" w14:textId="02EDA0C9" w:rsidR="005748BE" w:rsidRDefault="005748BE" w:rsidP="00E71FC3">
      <w:pPr>
        <w:pStyle w:val="NoSpacing"/>
      </w:pPr>
    </w:p>
    <w:p w14:paraId="713DFB8F" w14:textId="71E89429" w:rsidR="005748BE" w:rsidRDefault="005748BE" w:rsidP="00E71FC3">
      <w:pPr>
        <w:pStyle w:val="NoSpacing"/>
      </w:pPr>
    </w:p>
    <w:p w14:paraId="5C49115C" w14:textId="451C2E3C" w:rsidR="005748BE" w:rsidRDefault="005748BE" w:rsidP="00E71FC3">
      <w:pPr>
        <w:pStyle w:val="NoSpacing"/>
      </w:pPr>
      <w:r>
        <w:t xml:space="preserve">A brother of Richard </w:t>
      </w:r>
      <w:proofErr w:type="spellStart"/>
      <w:r>
        <w:t>Wolete</w:t>
      </w:r>
      <w:proofErr w:type="spellEnd"/>
      <w:r>
        <w:t xml:space="preserve"> of </w:t>
      </w:r>
      <w:proofErr w:type="spellStart"/>
      <w:r>
        <w:t>Alkham</w:t>
      </w:r>
      <w:proofErr w:type="spellEnd"/>
      <w:r>
        <w:t>, Kent(q.v.).</w:t>
      </w:r>
    </w:p>
    <w:p w14:paraId="65269EB8" w14:textId="5843CCDF" w:rsidR="005748BE" w:rsidRDefault="005748BE" w:rsidP="00E71FC3">
      <w:pPr>
        <w:pStyle w:val="NoSpacing"/>
      </w:pPr>
      <w:r>
        <w:t>(</w:t>
      </w:r>
      <w:hyperlink r:id="rId6" w:history="1">
        <w:r w:rsidRPr="00D62197">
          <w:rPr>
            <w:rStyle w:val="Hyperlink"/>
          </w:rPr>
          <w:t>http://www.kentarchaeology.org.uk/18/11/00.htm</w:t>
        </w:r>
      </w:hyperlink>
      <w:r>
        <w:t>)</w:t>
      </w:r>
    </w:p>
    <w:p w14:paraId="524ADB0F" w14:textId="3C17614E" w:rsidR="005748BE" w:rsidRDefault="005748BE" w:rsidP="00E71FC3">
      <w:pPr>
        <w:pStyle w:val="NoSpacing"/>
      </w:pPr>
    </w:p>
    <w:p w14:paraId="67FCB318" w14:textId="646F7DAD" w:rsidR="005748BE" w:rsidRDefault="005748BE" w:rsidP="00E71FC3">
      <w:pPr>
        <w:pStyle w:val="NoSpacing"/>
      </w:pPr>
    </w:p>
    <w:p w14:paraId="24354D83" w14:textId="6F2621D3" w:rsidR="005748BE" w:rsidRDefault="005748BE" w:rsidP="005748BE">
      <w:pPr>
        <w:pStyle w:val="NoSpacing"/>
      </w:pPr>
      <w:r>
        <w:t>23 Nov.1472</w:t>
      </w:r>
      <w:r>
        <w:tab/>
        <w:t>Richard appointed him overseer of his Will.   (ibid.)</w:t>
      </w:r>
    </w:p>
    <w:p w14:paraId="24EC87C7" w14:textId="212194F8" w:rsidR="005748BE" w:rsidRDefault="005748BE" w:rsidP="005748BE">
      <w:pPr>
        <w:pStyle w:val="NoSpacing"/>
      </w:pPr>
    </w:p>
    <w:p w14:paraId="205CA000" w14:textId="1C72D26E" w:rsidR="005748BE" w:rsidRDefault="005748BE" w:rsidP="005748BE">
      <w:pPr>
        <w:pStyle w:val="NoSpacing"/>
      </w:pPr>
    </w:p>
    <w:p w14:paraId="7BFF82CD" w14:textId="7A253568" w:rsidR="005748BE" w:rsidRDefault="005748BE" w:rsidP="005748BE">
      <w:pPr>
        <w:pStyle w:val="NoSpacing"/>
      </w:pPr>
      <w:r>
        <w:t>2 March 2018</w:t>
      </w:r>
    </w:p>
    <w:p w14:paraId="007ECBAC" w14:textId="77777777" w:rsidR="005748BE" w:rsidRPr="005748BE" w:rsidRDefault="005748BE" w:rsidP="005748BE">
      <w:pPr>
        <w:pStyle w:val="NoSpacing"/>
      </w:pPr>
      <w:bookmarkStart w:id="0" w:name="_GoBack"/>
      <w:bookmarkEnd w:id="0"/>
    </w:p>
    <w:sectPr w:rsidR="005748BE" w:rsidRPr="005748BE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C0136E" w14:textId="77777777" w:rsidR="005748BE" w:rsidRDefault="005748BE" w:rsidP="00E71FC3">
      <w:pPr>
        <w:spacing w:after="0" w:line="240" w:lineRule="auto"/>
      </w:pPr>
      <w:r>
        <w:separator/>
      </w:r>
    </w:p>
  </w:endnote>
  <w:endnote w:type="continuationSeparator" w:id="0">
    <w:p w14:paraId="6AE7F7E1" w14:textId="77777777" w:rsidR="005748BE" w:rsidRDefault="005748B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F4E32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6509BC" w14:textId="77777777" w:rsidR="005748BE" w:rsidRDefault="005748BE" w:rsidP="00E71FC3">
      <w:pPr>
        <w:spacing w:after="0" w:line="240" w:lineRule="auto"/>
      </w:pPr>
      <w:r>
        <w:separator/>
      </w:r>
    </w:p>
  </w:footnote>
  <w:footnote w:type="continuationSeparator" w:id="0">
    <w:p w14:paraId="5C0F75C7" w14:textId="77777777" w:rsidR="005748BE" w:rsidRDefault="005748B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8BE"/>
    <w:rsid w:val="001A7C09"/>
    <w:rsid w:val="005748B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B5499"/>
  <w15:chartTrackingRefBased/>
  <w15:docId w15:val="{D00FDF31-95DF-48D1-80A2-08446187A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5748B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48B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18/11/00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2018-03-02T22:32:00Z</dcterms:created>
  <dcterms:modified xsi:type="dcterms:W3CDTF">2018-03-02T22:35:00Z</dcterms:modified>
</cp:coreProperties>
</file>