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80BDA" w14:textId="77777777" w:rsidR="00251874" w:rsidRDefault="00251874" w:rsidP="00251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WOLESTON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78BB909F" w14:textId="77777777" w:rsidR="00251874" w:rsidRDefault="00251874" w:rsidP="00251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Brimulby</w:t>
      </w:r>
      <w:proofErr w:type="spellEnd"/>
      <w:r>
        <w:rPr>
          <w:rFonts w:cs="Times New Roman"/>
          <w:szCs w:val="24"/>
        </w:rPr>
        <w:t>, Lincolnshire.</w:t>
      </w:r>
    </w:p>
    <w:p w14:paraId="4EA80937" w14:textId="77777777" w:rsidR="00251874" w:rsidRDefault="00251874" w:rsidP="00251874">
      <w:pPr>
        <w:pStyle w:val="NoSpacing"/>
        <w:rPr>
          <w:rFonts w:cs="Times New Roman"/>
          <w:szCs w:val="24"/>
        </w:rPr>
      </w:pPr>
    </w:p>
    <w:p w14:paraId="1F765AB9" w14:textId="77777777" w:rsidR="00251874" w:rsidRDefault="00251874" w:rsidP="00251874">
      <w:pPr>
        <w:pStyle w:val="NoSpacing"/>
        <w:rPr>
          <w:rFonts w:cs="Times New Roman"/>
          <w:szCs w:val="24"/>
        </w:rPr>
      </w:pPr>
    </w:p>
    <w:p w14:paraId="1A833996" w14:textId="77777777" w:rsidR="00251874" w:rsidRDefault="00251874" w:rsidP="00251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 xml:space="preserve">John Hervy, clerk(q.v.), and Hugh </w:t>
      </w:r>
      <w:proofErr w:type="spellStart"/>
      <w:r>
        <w:rPr>
          <w:rFonts w:cs="Times New Roman"/>
          <w:szCs w:val="24"/>
        </w:rPr>
        <w:t>Harlewyn</w:t>
      </w:r>
      <w:proofErr w:type="spellEnd"/>
      <w:r>
        <w:rPr>
          <w:rFonts w:cs="Times New Roman"/>
          <w:szCs w:val="24"/>
        </w:rPr>
        <w:t xml:space="preserve"> of London, spurrier(q.v.),</w:t>
      </w:r>
    </w:p>
    <w:p w14:paraId="3744E2D2" w14:textId="77777777" w:rsidR="00251874" w:rsidRDefault="00251874" w:rsidP="00251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him.</w:t>
      </w:r>
    </w:p>
    <w:p w14:paraId="68BE5606" w14:textId="77777777" w:rsidR="00251874" w:rsidRDefault="00251874" w:rsidP="00251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5F85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68F705CF" w14:textId="77777777" w:rsidR="00251874" w:rsidRDefault="00251874" w:rsidP="00251874">
      <w:pPr>
        <w:pStyle w:val="NoSpacing"/>
        <w:rPr>
          <w:rFonts w:cs="Times New Roman"/>
          <w:szCs w:val="24"/>
        </w:rPr>
      </w:pPr>
    </w:p>
    <w:p w14:paraId="67A6CA09" w14:textId="77777777" w:rsidR="00251874" w:rsidRDefault="00251874" w:rsidP="00251874">
      <w:pPr>
        <w:pStyle w:val="NoSpacing"/>
        <w:rPr>
          <w:rFonts w:cs="Times New Roman"/>
          <w:szCs w:val="24"/>
        </w:rPr>
      </w:pPr>
    </w:p>
    <w:p w14:paraId="04A1B46F" w14:textId="77777777" w:rsidR="00251874" w:rsidRDefault="00251874" w:rsidP="002518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May 2024</w:t>
      </w:r>
    </w:p>
    <w:p w14:paraId="1BEC72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13CA3D" w14:textId="77777777" w:rsidR="00251874" w:rsidRDefault="00251874" w:rsidP="009139A6">
      <w:r>
        <w:separator/>
      </w:r>
    </w:p>
  </w:endnote>
  <w:endnote w:type="continuationSeparator" w:id="0">
    <w:p w14:paraId="6C0B0172" w14:textId="77777777" w:rsidR="00251874" w:rsidRDefault="002518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6CC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2C5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C5A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41CFB" w14:textId="77777777" w:rsidR="00251874" w:rsidRDefault="00251874" w:rsidP="009139A6">
      <w:r>
        <w:separator/>
      </w:r>
    </w:p>
  </w:footnote>
  <w:footnote w:type="continuationSeparator" w:id="0">
    <w:p w14:paraId="65BCF932" w14:textId="77777777" w:rsidR="00251874" w:rsidRDefault="002518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1AE2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C3C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E6F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874"/>
    <w:rsid w:val="000666E0"/>
    <w:rsid w:val="002510B7"/>
    <w:rsid w:val="00251874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54F1"/>
  <w15:chartTrackingRefBased/>
  <w15:docId w15:val="{D88AC4D6-215B-4951-966A-CFCF5011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18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2024-05-01T15:16:00Z</dcterms:created>
  <dcterms:modified xsi:type="dcterms:W3CDTF">2024-05-01T15:17:00Z</dcterms:modified>
</cp:coreProperties>
</file>