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818FD" w14:textId="77777777" w:rsidR="002A63A5" w:rsidRDefault="002A63A5" w:rsidP="002A63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WOLDEHAM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fl.1501)</w:t>
      </w:r>
    </w:p>
    <w:p w14:paraId="6BE3A88E" w14:textId="77777777" w:rsidR="002A63A5" w:rsidRDefault="002A63A5" w:rsidP="002A63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7C6392A" w14:textId="77777777" w:rsidR="002A63A5" w:rsidRDefault="002A63A5" w:rsidP="002A63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8BB130" w14:textId="77777777" w:rsidR="002A63A5" w:rsidRDefault="002A63A5" w:rsidP="002A63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19495E" w14:textId="77777777" w:rsidR="002A63A5" w:rsidRDefault="002A63A5" w:rsidP="002A63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Sep.1501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1206734" w14:textId="77777777" w:rsidR="002A63A5" w:rsidRDefault="002A63A5" w:rsidP="002A63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W</w:t>
        </w:r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323F761" w14:textId="77777777" w:rsidR="002A63A5" w:rsidRDefault="002A63A5" w:rsidP="002A63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D614A4" w14:textId="77777777" w:rsidR="002A63A5" w:rsidRDefault="002A63A5" w:rsidP="002A63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E292B3" w14:textId="77777777" w:rsidR="002A63A5" w:rsidRDefault="002A63A5" w:rsidP="002A63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6D3C15F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279F5" w14:textId="77777777" w:rsidR="002A63A5" w:rsidRDefault="002A63A5" w:rsidP="009139A6">
      <w:r>
        <w:separator/>
      </w:r>
    </w:p>
  </w:endnote>
  <w:endnote w:type="continuationSeparator" w:id="0">
    <w:p w14:paraId="73148577" w14:textId="77777777" w:rsidR="002A63A5" w:rsidRDefault="002A63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AB2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FBBF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E46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3DABB" w14:textId="77777777" w:rsidR="002A63A5" w:rsidRDefault="002A63A5" w:rsidP="009139A6">
      <w:r>
        <w:separator/>
      </w:r>
    </w:p>
  </w:footnote>
  <w:footnote w:type="continuationSeparator" w:id="0">
    <w:p w14:paraId="62665CE4" w14:textId="77777777" w:rsidR="002A63A5" w:rsidRDefault="002A63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C0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BF3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2E9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A5"/>
    <w:rsid w:val="000666E0"/>
    <w:rsid w:val="002510B7"/>
    <w:rsid w:val="002A63A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0B66"/>
  <w15:chartTrackingRefBased/>
  <w15:docId w15:val="{6BD035D6-C9BB-44EE-B22C-B8B281B0A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63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2022-07-26T07:28:00Z</dcterms:created>
  <dcterms:modified xsi:type="dcterms:W3CDTF">2022-07-26T07:28:00Z</dcterms:modified>
</cp:coreProperties>
</file>