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177F53" w14:textId="77777777" w:rsidR="005F6790" w:rsidRDefault="005F6790" w:rsidP="005F6790">
      <w:pPr>
        <w:pStyle w:val="NoSpacing"/>
      </w:pPr>
      <w:r>
        <w:rPr>
          <w:u w:val="single"/>
        </w:rPr>
        <w:t>William WOLDE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14:paraId="397C8472" w14:textId="77777777" w:rsidR="005F6790" w:rsidRDefault="005F6790" w:rsidP="005F6790">
      <w:pPr>
        <w:pStyle w:val="NoSpacing"/>
      </w:pPr>
    </w:p>
    <w:p w14:paraId="78F1D577" w14:textId="77777777" w:rsidR="005F6790" w:rsidRDefault="005F6790" w:rsidP="005F6790">
      <w:pPr>
        <w:pStyle w:val="NoSpacing"/>
      </w:pPr>
    </w:p>
    <w:p w14:paraId="70971E14" w14:textId="77777777" w:rsidR="005F6790" w:rsidRDefault="005F6790" w:rsidP="005F6790">
      <w:pPr>
        <w:pStyle w:val="NoSpacing"/>
      </w:pPr>
      <w:r>
        <w:tab/>
        <w:t>1483</w:t>
      </w:r>
      <w:r>
        <w:tab/>
        <w:t>John Bulman(q.v.) brought a plaint of debt against him, Thomas Banbury</w:t>
      </w:r>
    </w:p>
    <w:p w14:paraId="7069DC2D" w14:textId="77777777" w:rsidR="005F6790" w:rsidRDefault="005F6790" w:rsidP="005F6790">
      <w:pPr>
        <w:pStyle w:val="NoSpacing"/>
      </w:pPr>
      <w:r>
        <w:tab/>
      </w:r>
      <w:r>
        <w:tab/>
        <w:t xml:space="preserve">of Cowden, Kent(q.v.), John Smyth of Mile End, Middlesex(q.v.), </w:t>
      </w:r>
    </w:p>
    <w:p w14:paraId="28308E61" w14:textId="77777777" w:rsidR="005F6790" w:rsidRDefault="005F6790" w:rsidP="005F6790">
      <w:pPr>
        <w:pStyle w:val="NoSpacing"/>
        <w:ind w:left="720" w:firstLine="720"/>
      </w:pPr>
      <w:r>
        <w:t xml:space="preserve">William </w:t>
      </w:r>
      <w:proofErr w:type="spellStart"/>
      <w:r>
        <w:t>Wody</w:t>
      </w:r>
      <w:proofErr w:type="spellEnd"/>
      <w:r>
        <w:t xml:space="preserve"> of Hartfield(q.v.) and Joan Swanton of Hartfield(q.v.).</w:t>
      </w:r>
    </w:p>
    <w:p w14:paraId="69D2E598" w14:textId="77777777" w:rsidR="005F6790" w:rsidRDefault="005F6790" w:rsidP="005F6790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14:paraId="5ABEE790" w14:textId="77777777" w:rsidR="005F6790" w:rsidRDefault="005F6790" w:rsidP="005F6790">
      <w:pPr>
        <w:pStyle w:val="NoSpacing"/>
      </w:pPr>
    </w:p>
    <w:p w14:paraId="68C65601" w14:textId="77777777" w:rsidR="005F6790" w:rsidRDefault="005F6790" w:rsidP="005F6790">
      <w:pPr>
        <w:pStyle w:val="NoSpacing"/>
      </w:pPr>
    </w:p>
    <w:p w14:paraId="1BDE4446" w14:textId="77777777" w:rsidR="005F6790" w:rsidRPr="00AB4A7B" w:rsidRDefault="005F6790" w:rsidP="005F6790">
      <w:pPr>
        <w:pStyle w:val="NoSpacing"/>
      </w:pPr>
      <w:r>
        <w:t>29 November 2018</w:t>
      </w:r>
    </w:p>
    <w:p w14:paraId="440BEFD9" w14:textId="77777777" w:rsidR="006B2F86" w:rsidRPr="00E71FC3" w:rsidRDefault="005F67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20B39" w14:textId="77777777" w:rsidR="005F6790" w:rsidRDefault="005F6790" w:rsidP="00E71FC3">
      <w:pPr>
        <w:spacing w:after="0" w:line="240" w:lineRule="auto"/>
      </w:pPr>
      <w:r>
        <w:separator/>
      </w:r>
    </w:p>
  </w:endnote>
  <w:endnote w:type="continuationSeparator" w:id="0">
    <w:p w14:paraId="1BA827F2" w14:textId="77777777" w:rsidR="005F6790" w:rsidRDefault="005F67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2B1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FD2037" w14:textId="77777777" w:rsidR="005F6790" w:rsidRDefault="005F6790" w:rsidP="00E71FC3">
      <w:pPr>
        <w:spacing w:after="0" w:line="240" w:lineRule="auto"/>
      </w:pPr>
      <w:r>
        <w:separator/>
      </w:r>
    </w:p>
  </w:footnote>
  <w:footnote w:type="continuationSeparator" w:id="0">
    <w:p w14:paraId="6F8A2865" w14:textId="77777777" w:rsidR="005F6790" w:rsidRDefault="005F67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90"/>
    <w:rsid w:val="001A7C09"/>
    <w:rsid w:val="00577BD5"/>
    <w:rsid w:val="005F679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713A37"/>
  <w15:chartTrackingRefBased/>
  <w15:docId w15:val="{FBDB6317-00A5-47F4-8596-28EB155B7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2018-12-15T14:17:00Z</dcterms:created>
  <dcterms:modified xsi:type="dcterms:W3CDTF">2018-12-15T14:17:00Z</dcterms:modified>
</cp:coreProperties>
</file>