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4B3BA7" w14:textId="77777777" w:rsidR="00D3695B" w:rsidRDefault="00D3695B" w:rsidP="00D3695B">
      <w:pPr>
        <w:pStyle w:val="NoSpacing"/>
      </w:pPr>
      <w:r>
        <w:rPr>
          <w:u w:val="single"/>
        </w:rPr>
        <w:t>Robert WOLDE</w:t>
      </w:r>
      <w:r>
        <w:t xml:space="preserve">     (fl.1445-6)</w:t>
      </w:r>
    </w:p>
    <w:p w14:paraId="433C5919" w14:textId="77777777" w:rsidR="00D3695B" w:rsidRDefault="00D3695B" w:rsidP="00D3695B">
      <w:pPr>
        <w:pStyle w:val="NoSpacing"/>
      </w:pPr>
      <w:r>
        <w:t>of Norwich. Reeder.</w:t>
      </w:r>
    </w:p>
    <w:p w14:paraId="7D32EF57" w14:textId="77777777" w:rsidR="00D3695B" w:rsidRDefault="00D3695B" w:rsidP="00D3695B">
      <w:pPr>
        <w:pStyle w:val="NoSpacing"/>
        <w:ind w:firstLine="720"/>
      </w:pPr>
    </w:p>
    <w:p w14:paraId="2614E5F3" w14:textId="77777777" w:rsidR="00D3695B" w:rsidRDefault="00D3695B" w:rsidP="00D3695B">
      <w:pPr>
        <w:pStyle w:val="NoSpacing"/>
      </w:pPr>
    </w:p>
    <w:p w14:paraId="0AC6732C" w14:textId="1007AACF" w:rsidR="00D3695B" w:rsidRDefault="00D3695B" w:rsidP="00D3695B">
      <w:pPr>
        <w:pStyle w:val="NoSpacing"/>
      </w:pPr>
      <w:r>
        <w:t xml:space="preserve">         1445-6</w:t>
      </w:r>
      <w:r>
        <w:tab/>
        <w:t>He became a Freeman.   (C.F.N. p.150)</w:t>
      </w:r>
    </w:p>
    <w:p w14:paraId="11308FE2" w14:textId="4407AAC6" w:rsidR="00BE22E1" w:rsidRDefault="00BE22E1" w:rsidP="00D3695B">
      <w:pPr>
        <w:pStyle w:val="NoSpacing"/>
      </w:pPr>
      <w:r>
        <w:t xml:space="preserve">         1457-8</w:t>
      </w:r>
      <w:r>
        <w:tab/>
        <w:t>His apprentice, John Hunte(q.v.), became a Freeman.   (C.F.N. p.77)</w:t>
      </w:r>
    </w:p>
    <w:p w14:paraId="7A3D14EE" w14:textId="77777777" w:rsidR="00D3695B" w:rsidRDefault="00D3695B" w:rsidP="00D3695B">
      <w:pPr>
        <w:pStyle w:val="NoSpacing"/>
      </w:pPr>
    </w:p>
    <w:p w14:paraId="1458E646" w14:textId="77777777" w:rsidR="00D3695B" w:rsidRDefault="00D3695B" w:rsidP="00D3695B">
      <w:pPr>
        <w:pStyle w:val="NoSpacing"/>
      </w:pPr>
    </w:p>
    <w:p w14:paraId="3186CFFE" w14:textId="752F558D" w:rsidR="00E47068" w:rsidRDefault="00D3695B" w:rsidP="00D3695B">
      <w:pPr>
        <w:pStyle w:val="NoSpacing"/>
      </w:pPr>
      <w:r>
        <w:t>15 July 2014</w:t>
      </w:r>
    </w:p>
    <w:p w14:paraId="33F20A72" w14:textId="111EF74A" w:rsidR="00BE22E1" w:rsidRPr="00C009D8" w:rsidRDefault="00BE22E1" w:rsidP="00D3695B">
      <w:pPr>
        <w:pStyle w:val="NoSpacing"/>
      </w:pPr>
      <w:r>
        <w:t>18 April 2022</w:t>
      </w:r>
    </w:p>
    <w:sectPr w:rsidR="00BE22E1" w:rsidRPr="00C009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10A874" w14:textId="77777777" w:rsidR="00D3695B" w:rsidRDefault="00D3695B" w:rsidP="00920DE3">
      <w:pPr>
        <w:spacing w:after="0" w:line="240" w:lineRule="auto"/>
      </w:pPr>
      <w:r>
        <w:separator/>
      </w:r>
    </w:p>
  </w:endnote>
  <w:endnote w:type="continuationSeparator" w:id="0">
    <w:p w14:paraId="74DD70E7" w14:textId="77777777" w:rsidR="00D3695B" w:rsidRDefault="00D3695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7FCB1C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66F663" w14:textId="77777777" w:rsidR="00C009D8" w:rsidRPr="00C009D8" w:rsidRDefault="00C009D8">
    <w:pPr>
      <w:pStyle w:val="Footer"/>
    </w:pPr>
    <w:r>
      <w:t>Copyright I.S.Rogers 9 August 2013</w:t>
    </w:r>
  </w:p>
  <w:p w14:paraId="62070DBA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C39E82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E5FE78" w14:textId="77777777" w:rsidR="00D3695B" w:rsidRDefault="00D3695B" w:rsidP="00920DE3">
      <w:pPr>
        <w:spacing w:after="0" w:line="240" w:lineRule="auto"/>
      </w:pPr>
      <w:r>
        <w:separator/>
      </w:r>
    </w:p>
  </w:footnote>
  <w:footnote w:type="continuationSeparator" w:id="0">
    <w:p w14:paraId="3C23A45D" w14:textId="77777777" w:rsidR="00D3695B" w:rsidRDefault="00D3695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FD686D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1FD8FC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FB0FB9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695B"/>
    <w:rsid w:val="00120749"/>
    <w:rsid w:val="00624CAE"/>
    <w:rsid w:val="00920DE3"/>
    <w:rsid w:val="00BE22E1"/>
    <w:rsid w:val="00C009D8"/>
    <w:rsid w:val="00CF53C8"/>
    <w:rsid w:val="00D3695B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615D2F"/>
  <w15:docId w15:val="{BD4F607F-5C3C-4529-9BB0-DD1CD52DD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Book.dotx</Template>
  <TotalTime>1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2014-07-16T19:50:00Z</dcterms:created>
  <dcterms:modified xsi:type="dcterms:W3CDTF">2022-04-18T07:36:00Z</dcterms:modified>
</cp:coreProperties>
</file>