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6E751" w14:textId="77777777" w:rsidR="00000678" w:rsidRDefault="00000678" w:rsidP="0000067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WOLCY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06F4D623" w14:textId="77777777" w:rsidR="00000678" w:rsidRDefault="00000678" w:rsidP="0000067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Runham</w:t>
      </w:r>
      <w:proofErr w:type="spellEnd"/>
      <w:r>
        <w:rPr>
          <w:rStyle w:val="s1"/>
        </w:rPr>
        <w:t>, Norfolk.</w:t>
      </w:r>
    </w:p>
    <w:p w14:paraId="79C7A9AB" w14:textId="77777777" w:rsidR="00000678" w:rsidRDefault="00000678" w:rsidP="00000678">
      <w:pPr>
        <w:pStyle w:val="NoSpacing"/>
        <w:tabs>
          <w:tab w:val="left" w:pos="720"/>
        </w:tabs>
        <w:rPr>
          <w:rStyle w:val="s1"/>
        </w:rPr>
      </w:pPr>
    </w:p>
    <w:p w14:paraId="7BC504B8" w14:textId="77777777" w:rsidR="00000678" w:rsidRDefault="00000678" w:rsidP="00000678">
      <w:pPr>
        <w:pStyle w:val="NoSpacing"/>
        <w:tabs>
          <w:tab w:val="left" w:pos="720"/>
        </w:tabs>
        <w:rPr>
          <w:rStyle w:val="s1"/>
        </w:rPr>
      </w:pPr>
    </w:p>
    <w:p w14:paraId="505313EF" w14:textId="77777777" w:rsidR="00000678" w:rsidRDefault="00000678" w:rsidP="00000678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1E3092DD" w14:textId="77777777" w:rsidR="00000678" w:rsidRDefault="00000678" w:rsidP="00000678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272)</w:t>
      </w:r>
    </w:p>
    <w:p w14:paraId="487EF65C" w14:textId="77777777" w:rsidR="00000678" w:rsidRDefault="00000678" w:rsidP="00000678">
      <w:pPr>
        <w:pStyle w:val="NoSpacing"/>
        <w:rPr>
          <w:rStyle w:val="s1"/>
        </w:rPr>
      </w:pPr>
    </w:p>
    <w:p w14:paraId="49BE0B9A" w14:textId="77777777" w:rsidR="00000678" w:rsidRDefault="00000678" w:rsidP="00000678">
      <w:pPr>
        <w:pStyle w:val="NoSpacing"/>
        <w:rPr>
          <w:rStyle w:val="s1"/>
        </w:rPr>
      </w:pPr>
    </w:p>
    <w:p w14:paraId="1ACFE72B" w14:textId="77777777" w:rsidR="00000678" w:rsidRDefault="00000678" w:rsidP="00000678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 December 2018</w:t>
      </w:r>
    </w:p>
    <w:p w14:paraId="6378F1D2" w14:textId="2D3BD5E4" w:rsidR="006B2F86" w:rsidRPr="00E71FC3" w:rsidRDefault="0000067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D72DD" w14:textId="77777777" w:rsidR="00000678" w:rsidRDefault="00000678" w:rsidP="00E71FC3">
      <w:pPr>
        <w:spacing w:after="0" w:line="240" w:lineRule="auto"/>
      </w:pPr>
      <w:r>
        <w:separator/>
      </w:r>
    </w:p>
  </w:endnote>
  <w:endnote w:type="continuationSeparator" w:id="0">
    <w:p w14:paraId="3027734E" w14:textId="77777777" w:rsidR="00000678" w:rsidRDefault="000006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2C8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1E74C" w14:textId="77777777" w:rsidR="00000678" w:rsidRDefault="00000678" w:rsidP="00E71FC3">
      <w:pPr>
        <w:spacing w:after="0" w:line="240" w:lineRule="auto"/>
      </w:pPr>
      <w:r>
        <w:separator/>
      </w:r>
    </w:p>
  </w:footnote>
  <w:footnote w:type="continuationSeparator" w:id="0">
    <w:p w14:paraId="548230DE" w14:textId="77777777" w:rsidR="00000678" w:rsidRDefault="000006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78"/>
    <w:rsid w:val="000006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2ADC8"/>
  <w15:chartTrackingRefBased/>
  <w15:docId w15:val="{34C44308-6AEB-4B90-A5C8-CB46938B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00067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0067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2018-12-20T22:05:00Z</dcterms:created>
  <dcterms:modified xsi:type="dcterms:W3CDTF">2018-12-20T22:06:00Z</dcterms:modified>
</cp:coreProperties>
</file>