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8D4C4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WOLCY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161745D0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DF18A" w14:textId="5E28FCC3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F6A08" w14:textId="4CFFC21D" w:rsidR="00DA1EBC" w:rsidRDefault="00DA1EBC" w:rsidP="00DA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Mendham, Suffolk,</w:t>
      </w:r>
    </w:p>
    <w:p w14:paraId="0903A9B9" w14:textId="77777777" w:rsidR="00DA1EBC" w:rsidRDefault="00DA1EBC" w:rsidP="00DA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75B1B5" w14:textId="3C636AAA" w:rsidR="00DA1EBC" w:rsidRDefault="00DA1EBC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21-56)</w:t>
      </w:r>
    </w:p>
    <w:p w14:paraId="7E87FEB7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243AC8A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Suffolk, into lands held by the late Sir William Argentine(q.v.).</w:t>
      </w:r>
    </w:p>
    <w:p w14:paraId="393EFFED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25)</w:t>
      </w:r>
    </w:p>
    <w:p w14:paraId="40ED001D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A2A48" w14:textId="77777777" w:rsidR="00FA726B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A4EC83" w14:textId="0AC6C1E2" w:rsidR="00DD5B8A" w:rsidRDefault="00FA726B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p w14:paraId="0608AB6F" w14:textId="33F3CCC7" w:rsidR="00DA1EBC" w:rsidRPr="00FA726B" w:rsidRDefault="00DA1EBC" w:rsidP="00FA7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2021</w:t>
      </w:r>
    </w:p>
    <w:sectPr w:rsidR="00DA1EBC" w:rsidRPr="00FA72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8B2E7" w14:textId="77777777" w:rsidR="00FA726B" w:rsidRDefault="00FA726B" w:rsidP="00564E3C">
      <w:pPr>
        <w:spacing w:after="0" w:line="240" w:lineRule="auto"/>
      </w:pPr>
      <w:r>
        <w:separator/>
      </w:r>
    </w:p>
  </w:endnote>
  <w:endnote w:type="continuationSeparator" w:id="0">
    <w:p w14:paraId="51AF3B75" w14:textId="77777777" w:rsidR="00FA726B" w:rsidRDefault="00FA72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4D16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A731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A1EBC">
      <w:rPr>
        <w:rFonts w:ascii="Times New Roman" w:hAnsi="Times New Roman" w:cs="Times New Roman"/>
        <w:noProof/>
        <w:sz w:val="24"/>
        <w:szCs w:val="24"/>
      </w:rPr>
      <w:t>22 May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3DD6C69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F5FA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961A7" w14:textId="77777777" w:rsidR="00FA726B" w:rsidRDefault="00FA726B" w:rsidP="00564E3C">
      <w:pPr>
        <w:spacing w:after="0" w:line="240" w:lineRule="auto"/>
      </w:pPr>
      <w:r>
        <w:separator/>
      </w:r>
    </w:p>
  </w:footnote>
  <w:footnote w:type="continuationSeparator" w:id="0">
    <w:p w14:paraId="74CD47DF" w14:textId="77777777" w:rsidR="00FA726B" w:rsidRDefault="00FA72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6E977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9A81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41C9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6B"/>
    <w:rsid w:val="00372DC6"/>
    <w:rsid w:val="00564E3C"/>
    <w:rsid w:val="0064591D"/>
    <w:rsid w:val="00DA1EBC"/>
    <w:rsid w:val="00DD5B8A"/>
    <w:rsid w:val="00EB41B8"/>
    <w:rsid w:val="00F14DE1"/>
    <w:rsid w:val="00FA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041E8"/>
  <w15:chartTrackingRefBased/>
  <w15:docId w15:val="{EE77F448-9847-4B49-A504-EFBDAC6D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72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2015-10-08T16:34:00Z</dcterms:created>
  <dcterms:modified xsi:type="dcterms:W3CDTF">2021-05-22T15:11:00Z</dcterms:modified>
</cp:coreProperties>
</file>