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7F294B" w14:textId="77777777" w:rsidR="005C137B" w:rsidRDefault="005C137B" w:rsidP="005C137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WOLCROFT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fl.1440)</w:t>
      </w:r>
    </w:p>
    <w:p w14:paraId="345FC490" w14:textId="77777777" w:rsidR="005C137B" w:rsidRDefault="005C137B" w:rsidP="005C137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Ledbury, Herefordshire. Butcher.</w:t>
      </w:r>
    </w:p>
    <w:p w14:paraId="5904A97E" w14:textId="77777777" w:rsidR="005C137B" w:rsidRDefault="005C137B" w:rsidP="005C137B">
      <w:pPr>
        <w:pStyle w:val="NoSpacing"/>
        <w:rPr>
          <w:rFonts w:cs="Times New Roman"/>
          <w:szCs w:val="24"/>
        </w:rPr>
      </w:pPr>
    </w:p>
    <w:p w14:paraId="22E7372B" w14:textId="77777777" w:rsidR="005C137B" w:rsidRDefault="005C137B" w:rsidP="005C137B">
      <w:pPr>
        <w:pStyle w:val="NoSpacing"/>
        <w:rPr>
          <w:rFonts w:cs="Times New Roman"/>
          <w:szCs w:val="24"/>
        </w:rPr>
      </w:pPr>
    </w:p>
    <w:p w14:paraId="1B3C31C8" w14:textId="77777777" w:rsidR="005C137B" w:rsidRDefault="005C137B" w:rsidP="005C137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1440</w:t>
      </w:r>
      <w:r>
        <w:rPr>
          <w:rFonts w:cs="Times New Roman"/>
          <w:szCs w:val="24"/>
        </w:rPr>
        <w:tab/>
        <w:t>Richard Smyth(q.v.) brought a plaint of trespass and taking against him and</w:t>
      </w:r>
    </w:p>
    <w:p w14:paraId="6F4E923B" w14:textId="77777777" w:rsidR="005C137B" w:rsidRDefault="005C137B" w:rsidP="005C137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Richard </w:t>
      </w:r>
      <w:proofErr w:type="spellStart"/>
      <w:r>
        <w:rPr>
          <w:rFonts w:cs="Times New Roman"/>
          <w:szCs w:val="24"/>
        </w:rPr>
        <w:t>Bladesmyth</w:t>
      </w:r>
      <w:proofErr w:type="spellEnd"/>
      <w:r>
        <w:rPr>
          <w:rFonts w:cs="Times New Roman"/>
          <w:szCs w:val="24"/>
        </w:rPr>
        <w:t xml:space="preserve"> of Ledbury(q.v.).</w:t>
      </w:r>
    </w:p>
    <w:p w14:paraId="344CD3B3" w14:textId="77777777" w:rsidR="005C137B" w:rsidRDefault="005C137B" w:rsidP="005C137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DA3F6E">
          <w:rPr>
            <w:rStyle w:val="Hyperlink"/>
            <w:rFonts w:cs="Times New Roman"/>
            <w:szCs w:val="24"/>
          </w:rPr>
          <w:t>http://aalt.law.uh.edu/Indices/CP40Indices/CP40no717/CP40no717Pl.htm</w:t>
        </w:r>
      </w:hyperlink>
      <w:r>
        <w:rPr>
          <w:rFonts w:cs="Times New Roman"/>
          <w:szCs w:val="24"/>
        </w:rPr>
        <w:t xml:space="preserve"> )</w:t>
      </w:r>
    </w:p>
    <w:p w14:paraId="02625405" w14:textId="77777777" w:rsidR="005C137B" w:rsidRDefault="005C137B" w:rsidP="005C137B">
      <w:pPr>
        <w:pStyle w:val="NoSpacing"/>
        <w:rPr>
          <w:rFonts w:cs="Times New Roman"/>
          <w:szCs w:val="24"/>
        </w:rPr>
      </w:pPr>
    </w:p>
    <w:p w14:paraId="113DFD11" w14:textId="77777777" w:rsidR="005C137B" w:rsidRDefault="005C137B" w:rsidP="005C137B">
      <w:pPr>
        <w:pStyle w:val="NoSpacing"/>
        <w:rPr>
          <w:rFonts w:cs="Times New Roman"/>
          <w:szCs w:val="24"/>
        </w:rPr>
      </w:pPr>
    </w:p>
    <w:p w14:paraId="12221FF7" w14:textId="77777777" w:rsidR="005C137B" w:rsidRDefault="005C137B" w:rsidP="005C137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3 April 2023</w:t>
      </w:r>
    </w:p>
    <w:p w14:paraId="7D92CA44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C5CD76" w14:textId="77777777" w:rsidR="005C137B" w:rsidRDefault="005C137B" w:rsidP="009139A6">
      <w:r>
        <w:separator/>
      </w:r>
    </w:p>
  </w:endnote>
  <w:endnote w:type="continuationSeparator" w:id="0">
    <w:p w14:paraId="6838F862" w14:textId="77777777" w:rsidR="005C137B" w:rsidRDefault="005C137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5DC32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A88BE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2419D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668892" w14:textId="77777777" w:rsidR="005C137B" w:rsidRDefault="005C137B" w:rsidP="009139A6">
      <w:r>
        <w:separator/>
      </w:r>
    </w:p>
  </w:footnote>
  <w:footnote w:type="continuationSeparator" w:id="0">
    <w:p w14:paraId="6CF8F7FD" w14:textId="77777777" w:rsidR="005C137B" w:rsidRDefault="005C137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C58C8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2D35B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482C1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137B"/>
    <w:rsid w:val="000666E0"/>
    <w:rsid w:val="002510B7"/>
    <w:rsid w:val="005C130B"/>
    <w:rsid w:val="005C137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22D1AE"/>
  <w15:chartTrackingRefBased/>
  <w15:docId w15:val="{EA629128-2EAD-4B0A-BB19-4A370369CB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5C137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17/CP40no717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54</Words>
  <Characters>310</Characters>
  <Application>Microsoft Office Word</Application>
  <DocSecurity>0</DocSecurity>
  <Lines>2</Lines>
  <Paragraphs>1</Paragraphs>
  <ScaleCrop>false</ScaleCrop>
  <Company/>
  <LinksUpToDate>false</LinksUpToDate>
  <CharactersWithSpaces>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2023-04-05T16:09:00Z</dcterms:created>
  <dcterms:modified xsi:type="dcterms:W3CDTF">2023-04-05T16:09:00Z</dcterms:modified>
</cp:coreProperties>
</file>