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7FB" w:rsidRDefault="005737FB" w:rsidP="005737FB">
      <w:pPr>
        <w:pStyle w:val="NoSpacing"/>
      </w:pPr>
      <w:r>
        <w:rPr>
          <w:u w:val="single"/>
        </w:rPr>
        <w:t>William WOLBEK</w:t>
      </w:r>
      <w:r>
        <w:t xml:space="preserve">       (fl.1483)</w:t>
      </w:r>
    </w:p>
    <w:p w:rsidR="005737FB" w:rsidRDefault="005737FB" w:rsidP="005737FB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Haberdasher.</w:t>
      </w:r>
      <w:proofErr w:type="gramEnd"/>
    </w:p>
    <w:p w:rsidR="005737FB" w:rsidRDefault="005737FB" w:rsidP="005737FB">
      <w:pPr>
        <w:pStyle w:val="NoSpacing"/>
      </w:pPr>
    </w:p>
    <w:p w:rsidR="005737FB" w:rsidRDefault="005737FB" w:rsidP="005737FB">
      <w:pPr>
        <w:pStyle w:val="NoSpacing"/>
      </w:pPr>
    </w:p>
    <w:p w:rsidR="005737FB" w:rsidRDefault="005737FB" w:rsidP="005737FB">
      <w:pPr>
        <w:pStyle w:val="NoSpacing"/>
      </w:pPr>
      <w:r>
        <w:tab/>
        <w:t>1483</w:t>
      </w:r>
      <w:r>
        <w:tab/>
        <w:t xml:space="preserve">He and Thomas </w:t>
      </w:r>
      <w:proofErr w:type="spellStart"/>
      <w:proofErr w:type="gramStart"/>
      <w:r>
        <w:t>Luyt</w:t>
      </w:r>
      <w:proofErr w:type="spellEnd"/>
      <w:r>
        <w:t>(</w:t>
      </w:r>
      <w:proofErr w:type="gramEnd"/>
      <w:r>
        <w:t>q.v.), as executors of Reginald Langdon of London,</w:t>
      </w:r>
    </w:p>
    <w:p w:rsidR="005737FB" w:rsidRDefault="005737FB" w:rsidP="005737FB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Nicholas Baker(q.v.) and Thomas Baker(q.v.),</w:t>
      </w:r>
    </w:p>
    <w:p w:rsidR="005737FB" w:rsidRDefault="005737FB" w:rsidP="005737FB">
      <w:pPr>
        <w:pStyle w:val="NoSpacing"/>
      </w:pPr>
      <w:r>
        <w:tab/>
      </w:r>
      <w:r>
        <w:tab/>
      </w:r>
      <w:proofErr w:type="gramStart"/>
      <w:r>
        <w:t>both</w:t>
      </w:r>
      <w:proofErr w:type="gramEnd"/>
      <w:r>
        <w:t xml:space="preserve"> of Bristol.</w:t>
      </w:r>
    </w:p>
    <w:p w:rsidR="005737FB" w:rsidRDefault="005737FB" w:rsidP="005737FB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5737FB" w:rsidRDefault="005737FB" w:rsidP="005737FB">
      <w:pPr>
        <w:pStyle w:val="NoSpacing"/>
      </w:pPr>
    </w:p>
    <w:p w:rsidR="005737FB" w:rsidRDefault="005737FB" w:rsidP="005737FB">
      <w:pPr>
        <w:pStyle w:val="NoSpacing"/>
      </w:pPr>
    </w:p>
    <w:p w:rsidR="005737FB" w:rsidRDefault="005737FB" w:rsidP="005737FB">
      <w:pPr>
        <w:pStyle w:val="NoSpacing"/>
      </w:pPr>
      <w:r>
        <w:t>18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7FB" w:rsidRDefault="005737FB" w:rsidP="00920DE3">
      <w:pPr>
        <w:spacing w:after="0" w:line="240" w:lineRule="auto"/>
      </w:pPr>
      <w:r>
        <w:separator/>
      </w:r>
    </w:p>
  </w:endnote>
  <w:endnote w:type="continuationSeparator" w:id="0">
    <w:p w:rsidR="005737FB" w:rsidRDefault="005737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7FB" w:rsidRDefault="005737FB" w:rsidP="00920DE3">
      <w:pPr>
        <w:spacing w:after="0" w:line="240" w:lineRule="auto"/>
      </w:pPr>
      <w:r>
        <w:separator/>
      </w:r>
    </w:p>
  </w:footnote>
  <w:footnote w:type="continuationSeparator" w:id="0">
    <w:p w:rsidR="005737FB" w:rsidRDefault="005737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FB"/>
    <w:rsid w:val="00120749"/>
    <w:rsid w:val="005737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37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3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2014-11-24T22:02:00Z</dcterms:created>
  <dcterms:modified xsi:type="dcterms:W3CDTF">2014-11-24T22:02:00Z</dcterms:modified>
</cp:coreProperties>
</file>