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34B7" w14:textId="427B2D27" w:rsidR="00BA00AB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WOLATON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14:paraId="0A80149A" w14:textId="6EA30CD8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309D74" w14:textId="64151CAB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9A870" w14:textId="5992D2D1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Nottinghamshire and Derbyshire.</w:t>
      </w:r>
    </w:p>
    <w:p w14:paraId="70AE8965" w14:textId="79F23868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p.139)</w:t>
      </w:r>
    </w:p>
    <w:p w14:paraId="5C6AE464" w14:textId="0BC8BEDA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E619A" w14:textId="6D031175" w:rsid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19E68" w14:textId="6C0CDE51" w:rsidR="00FB4082" w:rsidRPr="00FB4082" w:rsidRDefault="00FB40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2021</w:t>
      </w:r>
    </w:p>
    <w:sectPr w:rsidR="00FB4082" w:rsidRPr="00FB40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C1F04" w14:textId="77777777" w:rsidR="00FB4082" w:rsidRDefault="00FB4082" w:rsidP="009139A6">
      <w:r>
        <w:separator/>
      </w:r>
    </w:p>
  </w:endnote>
  <w:endnote w:type="continuationSeparator" w:id="0">
    <w:p w14:paraId="207F7CA4" w14:textId="77777777" w:rsidR="00FB4082" w:rsidRDefault="00FB40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48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D0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E08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02E72" w14:textId="77777777" w:rsidR="00FB4082" w:rsidRDefault="00FB4082" w:rsidP="009139A6">
      <w:r>
        <w:separator/>
      </w:r>
    </w:p>
  </w:footnote>
  <w:footnote w:type="continuationSeparator" w:id="0">
    <w:p w14:paraId="7E73113D" w14:textId="77777777" w:rsidR="00FB4082" w:rsidRDefault="00FB40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5A8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AC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DB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DC59"/>
  <w15:chartTrackingRefBased/>
  <w15:docId w15:val="{FE27C7F2-0EFE-4F8F-AD09-3D5D65A6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2021-11-07T07:49:00Z</dcterms:created>
  <dcterms:modified xsi:type="dcterms:W3CDTF">2021-11-07T07:52:00Z</dcterms:modified>
</cp:coreProperties>
</file>